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91B" w:rsidRPr="002C33C4" w:rsidRDefault="0090191B" w:rsidP="00366371">
      <w:pPr>
        <w:jc w:val="center"/>
        <w:rPr>
          <w:rFonts w:ascii="Times New Roman" w:hAnsi="Times New Roman" w:cs="Times New Roman"/>
          <w:b/>
          <w:bCs/>
          <w:sz w:val="36"/>
          <w:szCs w:val="36"/>
          <w:rtl/>
          <w:lang w:bidi="ar-IQ"/>
        </w:rPr>
      </w:pPr>
      <w:r w:rsidRPr="002C33C4">
        <w:rPr>
          <w:rFonts w:ascii="Times New Roman" w:hAnsi="Times New Roman" w:cs="Times New Roman"/>
          <w:b/>
          <w:bCs/>
          <w:sz w:val="36"/>
          <w:szCs w:val="36"/>
          <w:rtl/>
          <w:lang w:bidi="ar-IQ"/>
        </w:rPr>
        <w:t>السـيرة العلمية لتدريسيي/ كلية التربية ابن رشد</w:t>
      </w:r>
    </w:p>
    <w:tbl>
      <w:tblPr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60"/>
        <w:gridCol w:w="6062"/>
      </w:tblGrid>
      <w:tr w:rsidR="0090191B" w:rsidRPr="002C33C4">
        <w:trPr>
          <w:jc w:val="center"/>
        </w:trPr>
        <w:tc>
          <w:tcPr>
            <w:tcW w:w="4360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الاسـم واللقب العلمي</w:t>
            </w:r>
          </w:p>
        </w:tc>
        <w:tc>
          <w:tcPr>
            <w:tcW w:w="6062" w:type="dxa"/>
          </w:tcPr>
          <w:p w:rsidR="0090191B" w:rsidRPr="002C33C4" w:rsidRDefault="0090191B" w:rsidP="002C33C4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د. علي ناصر محمد (أستاذ)</w:t>
            </w:r>
          </w:p>
        </w:tc>
      </w:tr>
      <w:tr w:rsidR="0090191B" w:rsidRPr="002C33C4">
        <w:trPr>
          <w:jc w:val="center"/>
        </w:trPr>
        <w:tc>
          <w:tcPr>
            <w:tcW w:w="4360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التخصص العام والدقيق</w:t>
            </w:r>
          </w:p>
        </w:tc>
        <w:tc>
          <w:tcPr>
            <w:tcW w:w="6062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 xml:space="preserve">اللغة العربية / النحو واللغة </w:t>
            </w:r>
          </w:p>
        </w:tc>
      </w:tr>
      <w:tr w:rsidR="0090191B" w:rsidRPr="002C33C4">
        <w:trPr>
          <w:jc w:val="center"/>
        </w:trPr>
        <w:tc>
          <w:tcPr>
            <w:tcW w:w="4360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البريـد الإليكتروني</w:t>
            </w:r>
          </w:p>
        </w:tc>
        <w:tc>
          <w:tcPr>
            <w:tcW w:w="6062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hyperlink r:id="rId5" w:history="1">
              <w:r w:rsidRPr="002C33C4">
                <w:rPr>
                  <w:rStyle w:val="Hyperlink"/>
                  <w:rFonts w:ascii="Times New Roman" w:hAnsi="Times New Roman"/>
                  <w:sz w:val="28"/>
                  <w:szCs w:val="28"/>
                  <w:lang w:bidi="ar-IQ"/>
                </w:rPr>
                <w:t>Alinm322@yahoo.com</w:t>
              </w:r>
            </w:hyperlink>
          </w:p>
        </w:tc>
      </w:tr>
      <w:tr w:rsidR="0090191B" w:rsidRPr="002C33C4">
        <w:trPr>
          <w:jc w:val="center"/>
        </w:trPr>
        <w:tc>
          <w:tcPr>
            <w:tcW w:w="4360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عنوان رسالة الماجستير وأطروحة الدكتوراه</w:t>
            </w:r>
          </w:p>
        </w:tc>
        <w:tc>
          <w:tcPr>
            <w:tcW w:w="6062" w:type="dxa"/>
          </w:tcPr>
          <w:p w:rsidR="0090191B" w:rsidRPr="002C33C4" w:rsidRDefault="0090191B" w:rsidP="002C33C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الماجستير: الخصائص لابن جنّي دراسة وتحليل.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الدكتوراه: المباحث النحوية واللغوية في تفسير أبي السعود.</w:t>
            </w:r>
          </w:p>
          <w:p w:rsidR="0090191B" w:rsidRPr="002C33C4" w:rsidRDefault="0090191B" w:rsidP="002C33C4">
            <w:pPr>
              <w:spacing w:after="0" w:line="240" w:lineRule="auto"/>
              <w:ind w:left="2160" w:hanging="2160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spacing w:after="0" w:line="240" w:lineRule="auto"/>
              <w:ind w:left="2160" w:hanging="2160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spacing w:after="0" w:line="240" w:lineRule="auto"/>
              <w:ind w:left="2160" w:hanging="2160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</w:p>
        </w:tc>
      </w:tr>
      <w:tr w:rsidR="0090191B" w:rsidRPr="002C33C4">
        <w:trPr>
          <w:jc w:val="center"/>
        </w:trPr>
        <w:tc>
          <w:tcPr>
            <w:tcW w:w="4360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عنوان البحوث العلمية المنشورة</w:t>
            </w:r>
          </w:p>
        </w:tc>
        <w:tc>
          <w:tcPr>
            <w:tcW w:w="6062" w:type="dxa"/>
          </w:tcPr>
          <w:p w:rsidR="0090191B" w:rsidRPr="002C33C4" w:rsidRDefault="0090191B" w:rsidP="002C33C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ما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ضعّفهُ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الفرّاء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مِن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قراءات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القُرّاء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>.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Meiryo" w:hAnsi="Times New Roman" w:cs="Times New Roman"/>
                <w:color w:val="000000"/>
                <w:sz w:val="28"/>
                <w:szCs w:val="28"/>
                <w:lang w:bidi="ar-IQ"/>
              </w:rPr>
            </w:pP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ما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خطّأهُ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الفرّاء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مِن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قراءات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القُرّاء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. 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Meiryo" w:hAnsi="Times New Roman" w:cs="Times New Roman"/>
                <w:color w:val="000000"/>
                <w:sz w:val="28"/>
                <w:szCs w:val="28"/>
                <w:lang w:bidi="ar-IQ"/>
              </w:rPr>
            </w:pP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بينَ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القُرّاء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والنحويين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>.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Meiryo" w:hAnsi="Times New Roman" w:cs="Times New Roman"/>
                <w:color w:val="000000"/>
                <w:sz w:val="28"/>
                <w:szCs w:val="28"/>
                <w:lang w:bidi="ar-IQ"/>
              </w:rPr>
            </w:pP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التقديم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والتأخير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بينَ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(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الإنس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)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و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(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الجِنِّ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)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في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القرآن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الكريم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دراسة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نحوية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دلالية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>.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Meiryo" w:hAnsi="Times New Roman" w:cs="Times New Roman"/>
                <w:color w:val="000000"/>
                <w:sz w:val="28"/>
                <w:szCs w:val="28"/>
                <w:lang w:bidi="ar-IQ"/>
              </w:rPr>
            </w:pPr>
            <w:r w:rsidRPr="002C33C4">
              <w:rPr>
                <w:rFonts w:cs="Akhbar MT" w:hint="cs"/>
                <w:sz w:val="28"/>
                <w:szCs w:val="28"/>
                <w:rtl/>
              </w:rPr>
              <w:t>الفعل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المضارع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بعد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الفاء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المسبوقة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بالنفي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في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القرآن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الكريم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>.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Meiryo" w:hAnsi="Times New Roman" w:cs="Times New Roman"/>
                <w:color w:val="000000"/>
                <w:sz w:val="28"/>
                <w:szCs w:val="28"/>
                <w:lang w:bidi="ar-IQ"/>
              </w:rPr>
            </w:pPr>
            <w:r w:rsidRPr="002C33C4">
              <w:rPr>
                <w:rFonts w:cs="Akhbar MT" w:hint="cs"/>
                <w:sz w:val="28"/>
                <w:szCs w:val="28"/>
                <w:rtl/>
              </w:rPr>
              <w:t>لغة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أبي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البركات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الأنباري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في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كتاب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الإنصاف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دراسة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نحوية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>.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Meiryo" w:hAnsi="Times New Roman" w:cs="Times New Roman"/>
                <w:color w:val="000000"/>
                <w:sz w:val="28"/>
                <w:szCs w:val="28"/>
                <w:lang w:bidi="ar-IQ"/>
              </w:rPr>
            </w:pPr>
            <w:r w:rsidRPr="002C33C4">
              <w:rPr>
                <w:rFonts w:cs="Akhbar MT" w:hint="cs"/>
                <w:sz w:val="28"/>
                <w:szCs w:val="28"/>
                <w:rtl/>
              </w:rPr>
              <w:t>أثر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الدلالة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النحوية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واللغوية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في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استنباط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الأحكام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الفقهية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مِن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آية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الديَن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عند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المفسّرين</w:t>
            </w:r>
            <w:r w:rsidRPr="002C33C4">
              <w:rPr>
                <w:rFonts w:cs="Akhbar MT"/>
                <w:sz w:val="28"/>
                <w:szCs w:val="28"/>
                <w:rtl/>
              </w:rPr>
              <w:t>.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Meiryo" w:hAnsi="Times New Roman" w:cs="Times New Roman"/>
                <w:color w:val="000000"/>
                <w:sz w:val="28"/>
                <w:szCs w:val="28"/>
                <w:lang w:bidi="ar-IQ"/>
              </w:rPr>
            </w:pPr>
            <w:r w:rsidRPr="002C33C4">
              <w:rPr>
                <w:rFonts w:cs="Akhbar MT" w:hint="cs"/>
                <w:sz w:val="28"/>
                <w:szCs w:val="28"/>
                <w:rtl/>
              </w:rPr>
              <w:t>الاسم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الواقع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بعد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(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إلا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)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في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الاستثناء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المتصل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غير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الموجب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. 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Meiryo" w:hAnsi="Times New Roman" w:cs="Times New Roman"/>
                <w:color w:val="000000"/>
                <w:sz w:val="28"/>
                <w:szCs w:val="28"/>
                <w:lang w:bidi="ar-IQ"/>
              </w:rPr>
            </w:pPr>
            <w:r w:rsidRPr="002C33C4">
              <w:rPr>
                <w:rFonts w:cs="Akhbar MT" w:hint="cs"/>
                <w:sz w:val="28"/>
                <w:szCs w:val="28"/>
                <w:rtl/>
              </w:rPr>
              <w:t>منهج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الشُرّاح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في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شرح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كتاب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التسهيل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لابن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مالك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>.</w:t>
            </w: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cs="Times New Roman"/>
                <w:color w:val="000000"/>
                <w:sz w:val="28"/>
                <w:szCs w:val="28"/>
                <w:rtl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  10 _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اقتران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جواب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الشرط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ب</w:t>
            </w:r>
            <w:r w:rsidRPr="002C33C4">
              <w:rPr>
                <w:rFonts w:cs="Akhbar MT"/>
                <w:sz w:val="28"/>
                <w:szCs w:val="28"/>
                <w:rtl/>
              </w:rPr>
              <w:t>(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إلا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)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بين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القاعدة</w:t>
            </w:r>
            <w:r w:rsidRPr="002C33C4">
              <w:rPr>
                <w:rFonts w:cs="Akhbar MT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Akhbar MT" w:hint="cs"/>
                <w:sz w:val="28"/>
                <w:szCs w:val="28"/>
                <w:rtl/>
              </w:rPr>
              <w:t>والتطبيق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>.</w:t>
            </w: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cs="Times New Roman"/>
                <w:color w:val="000000"/>
                <w:sz w:val="28"/>
                <w:szCs w:val="28"/>
                <w:rtl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  11_ 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التقديم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والتأخير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في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الجار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والمجرور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في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سورة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الأنعام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(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مِن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      </w:t>
            </w: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eastAsia="Meiryo" w:hAnsi="Times New Roman" w:cs="Times New Roman"/>
                <w:color w:val="000000"/>
                <w:sz w:val="28"/>
                <w:szCs w:val="28"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         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رسالة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أشرفتُ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عليها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>).</w:t>
            </w: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   12_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آيات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حوار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الأنبياء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مع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الأنبياء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(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مِن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أطروحة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أشرفتُ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   </w:t>
            </w: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          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عليها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>).</w:t>
            </w: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    13_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الحوار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بينَ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الله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والملائكة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(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مِن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أطروحة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أشرفتُ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عليها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>).</w:t>
            </w: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    14_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أثر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القصد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في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التوجيه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النحوي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في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القرآن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(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مِن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أطروحة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 </w:t>
            </w: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          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أشرفتُ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عليها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>).</w:t>
            </w: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    15_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أثر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تعدد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القراءات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في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توجيه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المتشابه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اللفظي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في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  <w:lang w:bidi="ar-IQ"/>
              </w:rPr>
              <w:t>القرآن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  <w:lang w:bidi="ar-IQ"/>
              </w:rPr>
              <w:t xml:space="preserve">  </w:t>
            </w:r>
          </w:p>
          <w:p w:rsidR="0090191B" w:rsidRPr="002C33C4" w:rsidRDefault="0090191B" w:rsidP="002C33C4">
            <w:pPr>
              <w:spacing w:after="0" w:line="240" w:lineRule="auto"/>
              <w:ind w:left="459"/>
              <w:jc w:val="both"/>
              <w:rPr>
                <w:rFonts w:cs="Times New Roman"/>
                <w:color w:val="000000"/>
                <w:sz w:val="28"/>
                <w:szCs w:val="28"/>
                <w:rtl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     (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مِن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أطروحة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أشرفتُ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عليها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>).</w:t>
            </w:r>
          </w:p>
          <w:p w:rsidR="0090191B" w:rsidRPr="002C33C4" w:rsidRDefault="0090191B" w:rsidP="002C33C4">
            <w:pPr>
              <w:spacing w:after="0" w:line="240" w:lineRule="auto"/>
              <w:ind w:left="459"/>
              <w:jc w:val="both"/>
              <w:rPr>
                <w:rFonts w:cs="Times New Roman"/>
                <w:color w:val="000000"/>
                <w:sz w:val="28"/>
                <w:szCs w:val="28"/>
                <w:rtl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>16_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الفصيح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وآراء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الدكتور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محمد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حسن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عبد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العزيز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فيه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(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مِن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       </w:t>
            </w:r>
          </w:p>
          <w:p w:rsidR="0090191B" w:rsidRPr="002C33C4" w:rsidRDefault="0090191B" w:rsidP="002C33C4">
            <w:pPr>
              <w:spacing w:after="0" w:line="240" w:lineRule="auto"/>
              <w:ind w:left="459"/>
              <w:jc w:val="both"/>
              <w:rPr>
                <w:rFonts w:cs="Times New Roman"/>
                <w:color w:val="000000"/>
                <w:sz w:val="28"/>
                <w:szCs w:val="28"/>
                <w:rtl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     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رسالة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أشرفتُ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عليها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>).</w:t>
            </w:r>
          </w:p>
          <w:p w:rsidR="0090191B" w:rsidRPr="002C33C4" w:rsidRDefault="0090191B" w:rsidP="002C33C4">
            <w:pPr>
              <w:spacing w:after="0" w:line="240" w:lineRule="auto"/>
              <w:ind w:left="459"/>
              <w:jc w:val="both"/>
              <w:rPr>
                <w:rFonts w:cs="Times New Roman"/>
                <w:color w:val="000000"/>
                <w:sz w:val="28"/>
                <w:szCs w:val="28"/>
                <w:rtl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17_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الرتبة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في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الجملة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الاسمية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عند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الكوفيين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(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مِن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أطروحة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     </w:t>
            </w:r>
          </w:p>
          <w:p w:rsidR="0090191B" w:rsidRPr="002C33C4" w:rsidRDefault="0090191B" w:rsidP="002C33C4">
            <w:pPr>
              <w:spacing w:after="0" w:line="240" w:lineRule="auto"/>
              <w:ind w:left="459"/>
              <w:jc w:val="both"/>
              <w:rPr>
                <w:rFonts w:cs="Times New Roman"/>
                <w:color w:val="000000"/>
                <w:sz w:val="28"/>
                <w:szCs w:val="28"/>
                <w:rtl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    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أشرفتُ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عليها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>).</w:t>
            </w:r>
          </w:p>
          <w:p w:rsidR="0090191B" w:rsidRPr="002C33C4" w:rsidRDefault="0090191B" w:rsidP="002C33C4">
            <w:pPr>
              <w:spacing w:after="0" w:line="240" w:lineRule="auto"/>
              <w:ind w:left="459"/>
              <w:jc w:val="both"/>
              <w:rPr>
                <w:rFonts w:cs="Times New Roman"/>
                <w:color w:val="000000"/>
                <w:sz w:val="28"/>
                <w:szCs w:val="28"/>
              </w:rPr>
            </w:pP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18_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الرتبة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في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الجملة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الفعلية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عند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الكوفيين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(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مِن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أطروحة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أشرفتُ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 xml:space="preserve"> </w:t>
            </w:r>
            <w:r w:rsidRPr="002C33C4">
              <w:rPr>
                <w:rFonts w:cs="Times New Roman" w:hint="cs"/>
                <w:color w:val="000000"/>
                <w:sz w:val="28"/>
                <w:szCs w:val="28"/>
                <w:rtl/>
              </w:rPr>
              <w:t>عليها</w:t>
            </w:r>
            <w:r w:rsidRPr="002C33C4">
              <w:rPr>
                <w:rFonts w:cs="Times New Roman"/>
                <w:color w:val="000000"/>
                <w:sz w:val="28"/>
                <w:szCs w:val="28"/>
                <w:rtl/>
              </w:rPr>
              <w:t>).</w:t>
            </w:r>
          </w:p>
        </w:tc>
      </w:tr>
      <w:tr w:rsidR="0090191B" w:rsidRPr="002C33C4">
        <w:trPr>
          <w:jc w:val="center"/>
        </w:trPr>
        <w:tc>
          <w:tcPr>
            <w:tcW w:w="4360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عنوان الكتب المؤلفة والمترجمة</w:t>
            </w:r>
          </w:p>
        </w:tc>
        <w:tc>
          <w:tcPr>
            <w:tcW w:w="6062" w:type="dxa"/>
          </w:tcPr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rtl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rtl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rtl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rtl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0191B" w:rsidRPr="002C33C4">
        <w:trPr>
          <w:jc w:val="center"/>
        </w:trPr>
        <w:tc>
          <w:tcPr>
            <w:tcW w:w="4360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كتب الشكر والتقدير</w:t>
            </w:r>
          </w:p>
        </w:tc>
        <w:tc>
          <w:tcPr>
            <w:tcW w:w="6062" w:type="dxa"/>
          </w:tcPr>
          <w:p w:rsidR="0090191B" w:rsidRPr="002C33C4" w:rsidRDefault="0090191B" w:rsidP="002C33C4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أربعة كتب شُكر مِن السيد الوزير.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ستة كتب شكر مِنالسيد رئيس الجامعة.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 xml:space="preserve">عشرة كتب شكر مِن السيد عميد الكلية. </w:t>
            </w: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81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المجموع عشرون.</w:t>
            </w: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</w:p>
        </w:tc>
      </w:tr>
      <w:tr w:rsidR="0090191B" w:rsidRPr="002C33C4">
        <w:trPr>
          <w:jc w:val="center"/>
        </w:trPr>
        <w:tc>
          <w:tcPr>
            <w:tcW w:w="4360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المناصب الإدارية التي تقلدها</w:t>
            </w:r>
          </w:p>
        </w:tc>
        <w:tc>
          <w:tcPr>
            <w:tcW w:w="6062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</w:p>
        </w:tc>
      </w:tr>
      <w:tr w:rsidR="0090191B" w:rsidRPr="002C33C4">
        <w:trPr>
          <w:jc w:val="center"/>
        </w:trPr>
        <w:tc>
          <w:tcPr>
            <w:tcW w:w="4360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ذكر العضوية في هيئات تحرير المجلات العلمية والفرق الاستشارية</w:t>
            </w:r>
          </w:p>
        </w:tc>
        <w:tc>
          <w:tcPr>
            <w:tcW w:w="6062" w:type="dxa"/>
          </w:tcPr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</w:p>
        </w:tc>
      </w:tr>
      <w:tr w:rsidR="0090191B" w:rsidRPr="002C33C4">
        <w:trPr>
          <w:jc w:val="center"/>
        </w:trPr>
        <w:tc>
          <w:tcPr>
            <w:tcW w:w="4360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العدد الإجمالي للإشراف على طلبة الدراسات العليا</w:t>
            </w:r>
          </w:p>
        </w:tc>
        <w:tc>
          <w:tcPr>
            <w:tcW w:w="6062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 xml:space="preserve">     1_ عشر أطاريح دكتوراه .</w:t>
            </w: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 xml:space="preserve">     2_ عشرين رسالة ماجستير. </w:t>
            </w: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 xml:space="preserve">     المجموع ثلاثون.</w:t>
            </w:r>
          </w:p>
          <w:p w:rsidR="0090191B" w:rsidRPr="002C33C4" w:rsidRDefault="0090191B" w:rsidP="002C33C4">
            <w:pPr>
              <w:pStyle w:val="ListParagraph"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</w:p>
        </w:tc>
      </w:tr>
      <w:tr w:rsidR="0090191B" w:rsidRPr="002C33C4">
        <w:trPr>
          <w:jc w:val="center"/>
        </w:trPr>
        <w:tc>
          <w:tcPr>
            <w:tcW w:w="4360" w:type="dxa"/>
          </w:tcPr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العدد الإجمالي للمشاركة في المناقشات</w:t>
            </w:r>
          </w:p>
        </w:tc>
        <w:tc>
          <w:tcPr>
            <w:tcW w:w="6062" w:type="dxa"/>
          </w:tcPr>
          <w:p w:rsidR="0090191B" w:rsidRPr="002C33C4" w:rsidRDefault="0090191B" w:rsidP="002C33C4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خمس عشرة أطروحة دكتوراه .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خمس وعشرون رسالة ماجستير.</w:t>
            </w:r>
          </w:p>
          <w:p w:rsidR="0090191B" w:rsidRPr="002C33C4" w:rsidRDefault="0090191B" w:rsidP="002C33C4">
            <w:pPr>
              <w:spacing w:after="0" w:line="240" w:lineRule="auto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  <w:t>المجموع أربعون.</w:t>
            </w: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90191B" w:rsidRPr="002C33C4" w:rsidRDefault="0090191B" w:rsidP="002C33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bidi="ar-IQ"/>
              </w:rPr>
            </w:pPr>
          </w:p>
        </w:tc>
      </w:tr>
    </w:tbl>
    <w:p w:rsidR="0090191B" w:rsidRPr="002C33C4" w:rsidRDefault="0090191B" w:rsidP="00BA7FF8">
      <w:pPr>
        <w:jc w:val="both"/>
        <w:rPr>
          <w:rFonts w:ascii="Times New Roman" w:hAnsi="Times New Roman" w:cs="Times New Roman"/>
          <w:sz w:val="18"/>
          <w:szCs w:val="18"/>
          <w:rtl/>
          <w:lang w:bidi="ar-IQ"/>
        </w:rPr>
      </w:pPr>
    </w:p>
    <w:p w:rsidR="0090191B" w:rsidRPr="002C33C4" w:rsidRDefault="0090191B" w:rsidP="003A1962">
      <w:pPr>
        <w:bidi w:val="0"/>
        <w:jc w:val="center"/>
        <w:rPr>
          <w:rFonts w:ascii="Times New Roman" w:hAnsi="Times New Roman" w:cs="Times New Roman"/>
          <w:b/>
          <w:bCs/>
          <w:sz w:val="32"/>
          <w:szCs w:val="32"/>
          <w:lang w:bidi="ar-IQ"/>
        </w:rPr>
      </w:pPr>
    </w:p>
    <w:p w:rsidR="0090191B" w:rsidRPr="002C33C4" w:rsidRDefault="0090191B" w:rsidP="00E01539">
      <w:pPr>
        <w:bidi w:val="0"/>
        <w:spacing w:after="0"/>
        <w:jc w:val="center"/>
        <w:rPr>
          <w:rFonts w:ascii="Times New Roman" w:hAnsi="Times New Roman" w:cs="Times New Roman"/>
          <w:sz w:val="18"/>
          <w:szCs w:val="18"/>
          <w:lang w:bidi="ar-IQ"/>
        </w:rPr>
      </w:pPr>
      <w:r w:rsidRPr="002C33C4">
        <w:rPr>
          <w:rFonts w:ascii="Times New Roman" w:hAnsi="Times New Roman" w:cs="Times New Roman"/>
          <w:b/>
          <w:bCs/>
          <w:sz w:val="32"/>
          <w:szCs w:val="32"/>
          <w:lang w:bidi="ar-IQ"/>
        </w:rPr>
        <w:t xml:space="preserve">Scientific biography of professors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61"/>
        <w:gridCol w:w="6061"/>
      </w:tblGrid>
      <w:tr w:rsidR="0090191B" w:rsidRPr="002C33C4">
        <w:tc>
          <w:tcPr>
            <w:tcW w:w="43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6"/>
                <w:szCs w:val="26"/>
                <w:lang w:val="en-GB" w:bidi="ar-IQ"/>
              </w:rPr>
              <w:t>Name  and academic Title</w:t>
            </w:r>
          </w:p>
        </w:tc>
        <w:tc>
          <w:tcPr>
            <w:tcW w:w="60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sz w:val="32"/>
                <w:szCs w:val="32"/>
              </w:rPr>
              <w:t>Ali Nasir Muhammad</w:t>
            </w:r>
            <w:r w:rsidRPr="002C33C4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 xml:space="preserve"> (professor)</w:t>
            </w:r>
          </w:p>
        </w:tc>
      </w:tr>
      <w:tr w:rsidR="0090191B" w:rsidRPr="002C33C4">
        <w:tc>
          <w:tcPr>
            <w:tcW w:w="43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w w:val="110"/>
                <w:sz w:val="26"/>
                <w:szCs w:val="26"/>
              </w:rPr>
              <w:t>Specializat</w:t>
            </w:r>
            <w:r w:rsidRPr="002C33C4">
              <w:rPr>
                <w:rFonts w:ascii="Times New Roman" w:hAnsi="Times New Roman" w:cs="Times New Roman"/>
                <w:spacing w:val="4"/>
                <w:w w:val="110"/>
                <w:sz w:val="26"/>
                <w:szCs w:val="26"/>
              </w:rPr>
              <w:t>i</w:t>
            </w:r>
            <w:r w:rsidRPr="002C33C4">
              <w:rPr>
                <w:rFonts w:ascii="Times New Roman" w:hAnsi="Times New Roman" w:cs="Times New Roman"/>
                <w:spacing w:val="21"/>
                <w:w w:val="110"/>
                <w:sz w:val="26"/>
                <w:szCs w:val="26"/>
              </w:rPr>
              <w:t>o</w:t>
            </w:r>
            <w:r w:rsidRPr="002C33C4">
              <w:rPr>
                <w:rFonts w:ascii="Times New Roman" w:hAnsi="Times New Roman" w:cs="Times New Roman"/>
                <w:w w:val="110"/>
                <w:sz w:val="26"/>
                <w:szCs w:val="26"/>
              </w:rPr>
              <w:t>n(Major&amp;Minor)</w:t>
            </w:r>
          </w:p>
        </w:tc>
        <w:tc>
          <w:tcPr>
            <w:tcW w:w="6061" w:type="dxa"/>
          </w:tcPr>
          <w:p w:rsidR="0090191B" w:rsidRPr="002C33C4" w:rsidRDefault="0090191B" w:rsidP="002C33C4">
            <w:pPr>
              <w:tabs>
                <w:tab w:val="left" w:pos="793"/>
              </w:tabs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>Arabic language (grammar and language)</w:t>
            </w:r>
          </w:p>
        </w:tc>
      </w:tr>
      <w:tr w:rsidR="0090191B" w:rsidRPr="002C33C4">
        <w:tc>
          <w:tcPr>
            <w:tcW w:w="43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w w:val="105"/>
                <w:sz w:val="26"/>
                <w:szCs w:val="26"/>
              </w:rPr>
              <w:t>Ema</w:t>
            </w:r>
            <w:r w:rsidRPr="002C33C4">
              <w:rPr>
                <w:rFonts w:ascii="Times New Roman" w:hAnsi="Times New Roman" w:cs="Times New Roman"/>
                <w:spacing w:val="12"/>
                <w:w w:val="105"/>
                <w:sz w:val="26"/>
                <w:szCs w:val="26"/>
              </w:rPr>
              <w:t>i</w:t>
            </w:r>
            <w:r w:rsidRPr="002C33C4">
              <w:rPr>
                <w:rFonts w:ascii="Times New Roman" w:hAnsi="Times New Roman" w:cs="Times New Roman"/>
                <w:w w:val="105"/>
                <w:sz w:val="26"/>
                <w:szCs w:val="26"/>
              </w:rPr>
              <w:t>l</w:t>
            </w:r>
          </w:p>
        </w:tc>
        <w:tc>
          <w:tcPr>
            <w:tcW w:w="60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hyperlink r:id="rId6" w:history="1">
              <w:r w:rsidRPr="002C33C4">
                <w:rPr>
                  <w:rStyle w:val="Hyperlink"/>
                  <w:rFonts w:ascii="Times New Roman" w:hAnsi="Times New Roman"/>
                  <w:sz w:val="28"/>
                  <w:szCs w:val="28"/>
                  <w:lang w:bidi="ar-IQ"/>
                </w:rPr>
                <w:t>Alinm322@yahoo.com</w:t>
              </w:r>
            </w:hyperlink>
            <w:r w:rsidRPr="002C33C4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 xml:space="preserve"> </w:t>
            </w:r>
          </w:p>
        </w:tc>
      </w:tr>
      <w:tr w:rsidR="0090191B" w:rsidRPr="002C33C4">
        <w:tc>
          <w:tcPr>
            <w:tcW w:w="43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w w:val="110"/>
                <w:sz w:val="26"/>
                <w:szCs w:val="26"/>
              </w:rPr>
              <w:t>Titl</w:t>
            </w:r>
            <w:r w:rsidRPr="002C33C4">
              <w:rPr>
                <w:rFonts w:ascii="Times New Roman" w:hAnsi="Times New Roman" w:cs="Times New Roman"/>
                <w:spacing w:val="15"/>
                <w:w w:val="110"/>
                <w:sz w:val="26"/>
                <w:szCs w:val="26"/>
              </w:rPr>
              <w:t>e</w:t>
            </w:r>
            <w:r w:rsidRPr="002C33C4">
              <w:rPr>
                <w:rFonts w:ascii="Times New Roman" w:hAnsi="Times New Roman" w:cs="Times New Roman"/>
                <w:w w:val="110"/>
                <w:sz w:val="26"/>
                <w:szCs w:val="26"/>
              </w:rPr>
              <w:t>sofMAthesis&amp;Ph.Ddissertation</w:t>
            </w:r>
          </w:p>
        </w:tc>
        <w:tc>
          <w:tcPr>
            <w:tcW w:w="6061" w:type="dxa"/>
          </w:tcPr>
          <w:p w:rsidR="0090191B" w:rsidRPr="002C33C4" w:rsidRDefault="0090191B" w:rsidP="002C33C4">
            <w:pPr>
              <w:pStyle w:val="ListParagraph"/>
              <w:numPr>
                <w:ilvl w:val="0"/>
                <w:numId w:val="12"/>
              </w:num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>Book of Characteristics for Ibn Jaini Study and Analysis.</w:t>
            </w:r>
          </w:p>
          <w:p w:rsidR="0090191B" w:rsidRPr="002C33C4" w:rsidRDefault="0090191B" w:rsidP="002C33C4">
            <w:pPr>
              <w:pStyle w:val="ListParagraph"/>
              <w:numPr>
                <w:ilvl w:val="0"/>
                <w:numId w:val="12"/>
              </w:num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>Grammar and linguistic detective in the interpretation of Abu Saud.</w:t>
            </w: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6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</w:tc>
      </w:tr>
      <w:tr w:rsidR="0090191B" w:rsidRPr="002C33C4">
        <w:tc>
          <w:tcPr>
            <w:tcW w:w="4361" w:type="dxa"/>
          </w:tcPr>
          <w:p w:rsidR="0090191B" w:rsidRPr="002C33C4" w:rsidRDefault="0090191B" w:rsidP="002C33C4">
            <w:pPr>
              <w:widowControl w:val="0"/>
              <w:kinsoku w:val="0"/>
              <w:overflowPunct w:val="0"/>
              <w:autoSpaceDE w:val="0"/>
              <w:autoSpaceDN w:val="0"/>
              <w:bidi w:val="0"/>
              <w:adjustRightInd w:val="0"/>
              <w:spacing w:after="0" w:line="240" w:lineRule="auto"/>
              <w:ind w:left="1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C33C4">
              <w:rPr>
                <w:rFonts w:ascii="Times New Roman" w:hAnsi="Times New Roman" w:cs="Times New Roman"/>
                <w:sz w:val="26"/>
                <w:szCs w:val="26"/>
              </w:rPr>
              <w:t>Titles of P</w:t>
            </w:r>
            <w:r w:rsidRPr="002C33C4">
              <w:rPr>
                <w:rFonts w:ascii="Times New Roman" w:hAnsi="Times New Roman" w:cs="Times New Roman"/>
                <w:spacing w:val="9"/>
                <w:sz w:val="26"/>
                <w:szCs w:val="26"/>
              </w:rPr>
              <w:t>u</w:t>
            </w:r>
            <w:r w:rsidRPr="002C33C4">
              <w:rPr>
                <w:rFonts w:ascii="Times New Roman" w:hAnsi="Times New Roman" w:cs="Times New Roman"/>
                <w:spacing w:val="4"/>
                <w:sz w:val="26"/>
                <w:szCs w:val="26"/>
              </w:rPr>
              <w:t>b</w:t>
            </w:r>
            <w:r w:rsidRPr="002C33C4">
              <w:rPr>
                <w:rFonts w:ascii="Times New Roman" w:hAnsi="Times New Roman" w:cs="Times New Roman"/>
                <w:sz w:val="26"/>
                <w:szCs w:val="26"/>
              </w:rPr>
              <w:t>l</w:t>
            </w:r>
            <w:r w:rsidRPr="002C33C4">
              <w:rPr>
                <w:rFonts w:ascii="Times New Roman" w:hAnsi="Times New Roman" w:cs="Times New Roman"/>
                <w:spacing w:val="-12"/>
                <w:sz w:val="26"/>
                <w:szCs w:val="26"/>
              </w:rPr>
              <w:t>i</w:t>
            </w:r>
            <w:r w:rsidRPr="002C33C4">
              <w:rPr>
                <w:rFonts w:ascii="Times New Roman" w:hAnsi="Times New Roman" w:cs="Times New Roman"/>
                <w:sz w:val="26"/>
                <w:szCs w:val="26"/>
              </w:rPr>
              <w:t>sh</w:t>
            </w:r>
            <w:r w:rsidRPr="002C33C4">
              <w:rPr>
                <w:rFonts w:ascii="Times New Roman" w:hAnsi="Times New Roman" w:cs="Times New Roman"/>
                <w:spacing w:val="18"/>
                <w:sz w:val="26"/>
                <w:szCs w:val="26"/>
              </w:rPr>
              <w:t>e</w:t>
            </w:r>
            <w:r w:rsidRPr="002C33C4">
              <w:rPr>
                <w:rFonts w:ascii="Times New Roman" w:hAnsi="Times New Roman" w:cs="Times New Roman"/>
                <w:sz w:val="26"/>
                <w:szCs w:val="26"/>
              </w:rPr>
              <w:t xml:space="preserve">d </w:t>
            </w:r>
            <w:r w:rsidRPr="002C33C4">
              <w:rPr>
                <w:rFonts w:ascii="Times New Roman" w:hAnsi="Times New Roman" w:cs="Times New Roman"/>
                <w:spacing w:val="12"/>
                <w:sz w:val="26"/>
                <w:szCs w:val="26"/>
              </w:rPr>
              <w:t>R</w:t>
            </w:r>
            <w:r w:rsidRPr="002C33C4">
              <w:rPr>
                <w:rFonts w:ascii="Times New Roman" w:hAnsi="Times New Roman" w:cs="Times New Roman"/>
                <w:sz w:val="26"/>
                <w:szCs w:val="26"/>
              </w:rPr>
              <w:t>esearch</w:t>
            </w:r>
          </w:p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</w:tc>
        <w:tc>
          <w:tcPr>
            <w:tcW w:w="6061" w:type="dxa"/>
          </w:tcPr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</w:pPr>
            <w:r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>1</w:t>
            </w:r>
            <w:r w:rsidRPr="002F43D3"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 xml:space="preserve">- What the weakness of the fur of the readings of readers. 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</w:pPr>
            <w:r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>2</w:t>
            </w:r>
            <w:r w:rsidRPr="002F43D3"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>- What is wrong with the fur Readers' readings.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</w:pPr>
            <w:r w:rsidRPr="002F43D3"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 xml:space="preserve">3 - Between readers and grammarians. 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</w:pPr>
            <w:r w:rsidRPr="002F43D3"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 xml:space="preserve">4 - Introduction and delay between (human) and (jinn) in the Koran study of grammatical grammar. 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</w:pPr>
            <w:r w:rsidRPr="002F43D3"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 xml:space="preserve">5- the act of the present after the previous precedence of negation in the Holy Quran. 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</w:pPr>
            <w:r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>6.</w:t>
            </w:r>
            <w:r w:rsidRPr="002F43D3"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 xml:space="preserve">- Abu Barakat Anbari in the book of fairness grammatical study. 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</w:pPr>
            <w:r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>7</w:t>
            </w:r>
            <w:r w:rsidRPr="002F43D3"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 xml:space="preserve">- the impact of grammatical and linguistic significance in the development of jurisprudential provisions of the verse of the religion of the interpreters. </w:t>
            </w:r>
          </w:p>
          <w:p w:rsidR="0090191B" w:rsidRDefault="0090191B" w:rsidP="00FD3DE9">
            <w:pPr>
              <w:shd w:val="clear" w:color="auto" w:fill="4285F4"/>
              <w:bidi w:val="0"/>
              <w:spacing w:after="0" w:line="240" w:lineRule="auto"/>
              <w:rPr>
                <w:rStyle w:val="translation"/>
                <w:rFonts w:ascii="Times New Roman" w:hAnsi="Times New Roman"/>
                <w:color w:val="FFFFFF"/>
                <w:sz w:val="35"/>
                <w:szCs w:val="35"/>
              </w:rPr>
            </w:pPr>
            <w:r>
              <w:rPr>
                <w:rStyle w:val="translation"/>
                <w:rFonts w:ascii="Times New Roman" w:hAnsi="Times New Roman"/>
                <w:color w:val="FFFFFF"/>
                <w:sz w:val="35"/>
                <w:szCs w:val="35"/>
              </w:rPr>
              <w:t xml:space="preserve">  </w:t>
            </w:r>
            <w:r w:rsidRPr="002F43D3">
              <w:rPr>
                <w:rStyle w:val="translation"/>
                <w:rFonts w:ascii="Times New Roman" w:hAnsi="Times New Roman"/>
                <w:color w:val="FFFFFF"/>
                <w:sz w:val="35"/>
                <w:szCs w:val="35"/>
              </w:rPr>
              <w:t xml:space="preserve">  8. Name after (exce</w:t>
            </w:r>
            <w:r>
              <w:rPr>
                <w:rStyle w:val="translation"/>
                <w:rFonts w:ascii="Times New Roman" w:hAnsi="Times New Roman"/>
                <w:color w:val="FFFFFF"/>
                <w:sz w:val="35"/>
                <w:szCs w:val="35"/>
              </w:rPr>
              <w:t xml:space="preserve">pt) in the non-   </w:t>
            </w:r>
          </w:p>
          <w:p w:rsidR="0090191B" w:rsidRPr="00FD3DE9" w:rsidRDefault="0090191B" w:rsidP="00FD3DE9">
            <w:pPr>
              <w:shd w:val="clear" w:color="auto" w:fill="4285F4"/>
              <w:bidi w:val="0"/>
              <w:spacing w:after="0" w:line="240" w:lineRule="auto"/>
              <w:rPr>
                <w:rFonts w:ascii="Times New Roman" w:hAnsi="Times New Roman" w:cs="Times New Roman"/>
                <w:color w:val="FFFFFF"/>
                <w:sz w:val="35"/>
                <w:szCs w:val="35"/>
              </w:rPr>
            </w:pPr>
            <w:r>
              <w:rPr>
                <w:rStyle w:val="translation"/>
                <w:rFonts w:ascii="Times New Roman" w:hAnsi="Times New Roman"/>
                <w:color w:val="FFFFFF"/>
                <w:sz w:val="35"/>
                <w:szCs w:val="35"/>
              </w:rPr>
              <w:t xml:space="preserve">    positive related </w:t>
            </w:r>
            <w:r w:rsidRPr="002F43D3">
              <w:rPr>
                <w:rStyle w:val="translation"/>
                <w:rFonts w:ascii="Times New Roman" w:hAnsi="Times New Roman"/>
                <w:color w:val="FFFFFF"/>
                <w:sz w:val="35"/>
                <w:szCs w:val="35"/>
              </w:rPr>
              <w:t>exception.</w:t>
            </w:r>
            <w:r w:rsidRPr="002F43D3">
              <w:rPr>
                <w:rFonts w:ascii="Times New Roman" w:hAnsi="Times New Roman" w:cs="Times New Roman"/>
                <w:color w:val="777777"/>
              </w:rPr>
              <w:t xml:space="preserve"> 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</w:pPr>
            <w:r w:rsidRPr="002F43D3"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 xml:space="preserve">9_ he approach of the commentator in explaining the book of facilitation to Ibn Malik 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</w:pPr>
            <w:r w:rsidRPr="002F43D3"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 xml:space="preserve">10_ The association of the response to the condition (b) between the rule and the application. 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F43D3">
              <w:rPr>
                <w:rFonts w:ascii="Times New Roman" w:hAnsi="Times New Roman" w:cs="Times New Roman"/>
                <w:color w:val="FFFFFF"/>
                <w:sz w:val="35"/>
                <w:szCs w:val="35"/>
                <w:shd w:val="clear" w:color="auto" w:fill="4285F4"/>
              </w:rPr>
              <w:t>11_ Submission and delay in the neighbor and Almjoror in Surat Anaam</w:t>
            </w:r>
            <w:r w:rsidRPr="002F43D3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 xml:space="preserve"> 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777777"/>
                <w:sz w:val="21"/>
                <w:szCs w:val="21"/>
                <w:shd w:val="clear" w:color="auto" w:fill="FFFFFF"/>
              </w:rPr>
            </w:pPr>
            <w:r w:rsidRPr="002F43D3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 xml:space="preserve">12_ </w:t>
            </w:r>
            <w:r w:rsidRPr="002F43D3">
              <w:rPr>
                <w:rFonts w:ascii="Times New Roman" w:hAnsi="Times New Roman" w:cs="Times New Roman"/>
                <w:color w:val="777777"/>
                <w:sz w:val="21"/>
                <w:szCs w:val="21"/>
                <w:shd w:val="clear" w:color="auto" w:fill="FFFFFF"/>
              </w:rPr>
              <w:t>ayat hiwar al'anbia' mae al'anbia.'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777777"/>
                <w:sz w:val="21"/>
                <w:szCs w:val="21"/>
                <w:shd w:val="clear" w:color="auto" w:fill="FFFFFF"/>
              </w:rPr>
            </w:pPr>
            <w:r w:rsidRPr="002F43D3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 xml:space="preserve">13_ </w:t>
            </w:r>
            <w:r w:rsidRPr="002F43D3">
              <w:rPr>
                <w:rFonts w:ascii="Times New Roman" w:hAnsi="Times New Roman" w:cs="Times New Roman"/>
                <w:color w:val="777777"/>
                <w:sz w:val="21"/>
                <w:szCs w:val="21"/>
                <w:shd w:val="clear" w:color="auto" w:fill="FFFFFF"/>
              </w:rPr>
              <w:t>alhiwar byn allah walmalayika.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777777"/>
                <w:sz w:val="21"/>
                <w:szCs w:val="21"/>
                <w:shd w:val="clear" w:color="auto" w:fill="FFFFFF"/>
              </w:rPr>
            </w:pPr>
            <w:r w:rsidRPr="002F43D3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 xml:space="preserve">14_ </w:t>
            </w:r>
            <w:r w:rsidRPr="002F43D3">
              <w:rPr>
                <w:rFonts w:ascii="Times New Roman" w:hAnsi="Times New Roman" w:cs="Times New Roman"/>
                <w:color w:val="777777"/>
                <w:sz w:val="21"/>
                <w:szCs w:val="21"/>
                <w:shd w:val="clear" w:color="auto" w:fill="FFFFFF"/>
              </w:rPr>
              <w:t xml:space="preserve">athara alqasd fi altawjih alnuhwii fi alquran. </w:t>
            </w:r>
          </w:p>
          <w:p w:rsidR="0090191B" w:rsidRPr="002F43D3" w:rsidRDefault="0090191B" w:rsidP="00A64398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color w:val="777777"/>
                <w:sz w:val="21"/>
                <w:szCs w:val="21"/>
                <w:shd w:val="clear" w:color="auto" w:fill="FFFFFF"/>
              </w:rPr>
            </w:pPr>
            <w:r w:rsidRPr="002F43D3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 xml:space="preserve">15_ </w:t>
            </w:r>
            <w:r w:rsidRPr="002F43D3">
              <w:rPr>
                <w:rFonts w:ascii="Times New Roman" w:hAnsi="Times New Roman" w:cs="Times New Roman"/>
                <w:color w:val="777777"/>
                <w:sz w:val="21"/>
                <w:szCs w:val="21"/>
                <w:shd w:val="clear" w:color="auto" w:fill="FFFFFF"/>
              </w:rPr>
              <w:t>'athara taeadud alqarra'at fi tawjih almutashabih  allafazii fi alquran .</w:t>
            </w:r>
          </w:p>
          <w:p w:rsidR="0090191B" w:rsidRPr="002F43D3" w:rsidRDefault="0090191B" w:rsidP="00A64398">
            <w:pPr>
              <w:shd w:val="clear" w:color="auto" w:fill="FFFFFF"/>
              <w:bidi w:val="0"/>
              <w:spacing w:after="0" w:line="240" w:lineRule="auto"/>
              <w:rPr>
                <w:rFonts w:ascii="Times New Roman" w:hAnsi="Times New Roman" w:cs="Times New Roman"/>
                <w:color w:val="777777"/>
                <w:sz w:val="21"/>
                <w:szCs w:val="21"/>
              </w:rPr>
            </w:pPr>
            <w:r w:rsidRPr="002F43D3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 xml:space="preserve">     16_ </w:t>
            </w:r>
            <w:r w:rsidRPr="002F43D3">
              <w:rPr>
                <w:rFonts w:ascii="Times New Roman" w:hAnsi="Times New Roman" w:cs="Times New Roman"/>
                <w:color w:val="777777"/>
                <w:sz w:val="21"/>
                <w:szCs w:val="21"/>
              </w:rPr>
              <w:t>alfasih wara' alduktur muhamad hasan eabd aleaziz fih.</w:t>
            </w:r>
          </w:p>
          <w:p w:rsidR="0090191B" w:rsidRPr="002F43D3" w:rsidRDefault="0090191B" w:rsidP="00A64398">
            <w:pPr>
              <w:shd w:val="clear" w:color="auto" w:fill="FFFFFF"/>
              <w:bidi w:val="0"/>
              <w:spacing w:after="0" w:line="240" w:lineRule="auto"/>
              <w:rPr>
                <w:rFonts w:ascii="Times New Roman" w:hAnsi="Times New Roman" w:cs="Times New Roman"/>
                <w:color w:val="777777"/>
                <w:sz w:val="21"/>
                <w:szCs w:val="21"/>
              </w:rPr>
            </w:pPr>
            <w:r w:rsidRPr="002F43D3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 xml:space="preserve">     17_ </w:t>
            </w:r>
            <w:r w:rsidRPr="002F43D3">
              <w:rPr>
                <w:rFonts w:ascii="Times New Roman" w:hAnsi="Times New Roman" w:cs="Times New Roman"/>
                <w:color w:val="777777"/>
                <w:sz w:val="21"/>
                <w:szCs w:val="21"/>
              </w:rPr>
              <w:t>alrutbat fi aljumlat alaismiat eind alkufiiyn.</w:t>
            </w:r>
          </w:p>
          <w:p w:rsidR="0090191B" w:rsidRPr="002F43D3" w:rsidRDefault="0090191B" w:rsidP="00A64398">
            <w:pPr>
              <w:shd w:val="clear" w:color="auto" w:fill="FFFFFF"/>
              <w:bidi w:val="0"/>
              <w:spacing w:after="0" w:line="240" w:lineRule="auto"/>
              <w:rPr>
                <w:rFonts w:ascii="Times New Roman" w:hAnsi="Times New Roman" w:cs="Times New Roman"/>
                <w:color w:val="777777"/>
                <w:sz w:val="21"/>
                <w:szCs w:val="21"/>
              </w:rPr>
            </w:pPr>
            <w:r w:rsidRPr="002F43D3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 xml:space="preserve">     18_ </w:t>
            </w:r>
            <w:r w:rsidRPr="002F43D3">
              <w:rPr>
                <w:rFonts w:ascii="Times New Roman" w:hAnsi="Times New Roman" w:cs="Times New Roman"/>
                <w:color w:val="777777"/>
                <w:sz w:val="21"/>
                <w:szCs w:val="21"/>
              </w:rPr>
              <w:t>alrutbat fi aljumlat alfieliat eind alkufiiyn.</w:t>
            </w: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317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</w:tc>
      </w:tr>
      <w:tr w:rsidR="0090191B" w:rsidRPr="002C33C4">
        <w:tc>
          <w:tcPr>
            <w:tcW w:w="43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>Titles</w:t>
            </w:r>
            <w:r w:rsidRPr="002C33C4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ab/>
              <w:t>of Published Books (Authored &amp;TranslatedBooks)</w:t>
            </w:r>
          </w:p>
        </w:tc>
        <w:tc>
          <w:tcPr>
            <w:tcW w:w="60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</w:tc>
      </w:tr>
      <w:tr w:rsidR="0090191B" w:rsidRPr="002C33C4">
        <w:tc>
          <w:tcPr>
            <w:tcW w:w="43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>letters of Appreciation &amp; Recognition</w:t>
            </w:r>
          </w:p>
        </w:tc>
        <w:tc>
          <w:tcPr>
            <w:tcW w:w="6061" w:type="dxa"/>
          </w:tcPr>
          <w:p w:rsidR="0090191B" w:rsidRPr="002C33C4" w:rsidRDefault="0090191B" w:rsidP="002C33C4">
            <w:pPr>
              <w:shd w:val="clear" w:color="auto" w:fill="4285F4"/>
              <w:bidi w:val="0"/>
              <w:spacing w:after="0" w:line="240" w:lineRule="auto"/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</w:pPr>
            <w:r w:rsidRPr="002C33C4"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  <w:t xml:space="preserve">1_ Four books of thanks from the Minister. </w:t>
            </w:r>
          </w:p>
          <w:p w:rsidR="0090191B" w:rsidRPr="002C33C4" w:rsidRDefault="0090191B" w:rsidP="002C33C4">
            <w:pPr>
              <w:shd w:val="clear" w:color="auto" w:fill="4285F4"/>
              <w:bidi w:val="0"/>
              <w:spacing w:after="0" w:line="240" w:lineRule="auto"/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</w:pPr>
            <w:r w:rsidRPr="002C33C4"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  <w:t xml:space="preserve">2_ Six books of thanks from the President of the University. </w:t>
            </w:r>
          </w:p>
          <w:p w:rsidR="0090191B" w:rsidRPr="002C33C4" w:rsidRDefault="0090191B" w:rsidP="002C33C4">
            <w:pPr>
              <w:shd w:val="clear" w:color="auto" w:fill="4285F4"/>
              <w:bidi w:val="0"/>
              <w:spacing w:after="0" w:line="240" w:lineRule="auto"/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</w:pPr>
            <w:r w:rsidRPr="002C33C4"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  <w:t xml:space="preserve">3_ Ten books of thanks from the Dean of the College. </w:t>
            </w:r>
          </w:p>
          <w:p w:rsidR="0090191B" w:rsidRPr="002C33C4" w:rsidRDefault="0090191B" w:rsidP="002C33C4">
            <w:pPr>
              <w:shd w:val="clear" w:color="auto" w:fill="4285F4"/>
              <w:bidi w:val="0"/>
              <w:spacing w:after="0" w:line="240" w:lineRule="auto"/>
              <w:rPr>
                <w:rFonts w:ascii="Arial" w:hAnsi="Arial"/>
                <w:color w:val="777777"/>
              </w:rPr>
            </w:pPr>
            <w:r w:rsidRPr="002C33C4"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  <w:t>Total Twenty.</w:t>
            </w:r>
          </w:p>
          <w:p w:rsidR="0090191B" w:rsidRPr="002C33C4" w:rsidRDefault="0090191B" w:rsidP="002C33C4">
            <w:pPr>
              <w:shd w:val="clear" w:color="auto" w:fill="4285F4"/>
              <w:bidi w:val="0"/>
              <w:spacing w:after="0" w:line="315" w:lineRule="atLeast"/>
              <w:rPr>
                <w:rFonts w:ascii="Arial" w:hAnsi="Arial"/>
                <w:color w:val="777777"/>
                <w:sz w:val="20"/>
                <w:szCs w:val="20"/>
              </w:rPr>
            </w:pPr>
            <w:r w:rsidRPr="002C33C4">
              <w:rPr>
                <w:rFonts w:ascii="Arial" w:hAnsi="Arial"/>
                <w:color w:val="777777"/>
                <w:sz w:val="20"/>
                <w:szCs w:val="20"/>
              </w:rPr>
              <w:t> </w:t>
            </w:r>
          </w:p>
          <w:p w:rsidR="0090191B" w:rsidRPr="002C33C4" w:rsidRDefault="0090191B" w:rsidP="002C33C4">
            <w:pPr>
              <w:shd w:val="clear" w:color="auto" w:fill="F5F5F5"/>
              <w:bidi w:val="0"/>
              <w:spacing w:after="0" w:line="240" w:lineRule="auto"/>
              <w:jc w:val="center"/>
              <w:rPr>
                <w:rStyle w:val="Hyperlink"/>
                <w:rFonts w:cs="Arial"/>
                <w:caps/>
                <w:color w:val="4285F4"/>
                <w:u w:val="none"/>
              </w:rPr>
            </w:pPr>
            <w:r w:rsidRPr="002C33C4">
              <w:rPr>
                <w:rFonts w:ascii="Arial" w:hAnsi="Arial"/>
                <w:color w:val="777777"/>
                <w:sz w:val="21"/>
                <w:szCs w:val="21"/>
              </w:rPr>
              <w:fldChar w:fldCharType="begin"/>
            </w:r>
            <w:r w:rsidRPr="002C33C4">
              <w:rPr>
                <w:rFonts w:ascii="Arial" w:hAnsi="Arial"/>
                <w:color w:val="777777"/>
                <w:sz w:val="21"/>
                <w:szCs w:val="21"/>
              </w:rPr>
              <w:instrText xml:space="preserve"> HYPERLINK "javascript:void(0);" </w:instrText>
            </w:r>
            <w:r w:rsidRPr="00910386">
              <w:rPr>
                <w:rFonts w:ascii="Arial" w:hAnsi="Arial"/>
                <w:color w:val="777777"/>
                <w:sz w:val="21"/>
                <w:szCs w:val="21"/>
              </w:rPr>
            </w:r>
            <w:r w:rsidRPr="002C33C4">
              <w:rPr>
                <w:rFonts w:ascii="Arial" w:hAnsi="Arial"/>
                <w:color w:val="777777"/>
                <w:sz w:val="21"/>
                <w:szCs w:val="21"/>
              </w:rPr>
              <w:fldChar w:fldCharType="separate"/>
            </w:r>
          </w:p>
          <w:p w:rsidR="0090191B" w:rsidRPr="002C33C4" w:rsidRDefault="0090191B" w:rsidP="002C33C4">
            <w:pPr>
              <w:shd w:val="clear" w:color="auto" w:fill="F5F5F5"/>
              <w:bidi w:val="0"/>
              <w:spacing w:after="0" w:line="240" w:lineRule="auto"/>
              <w:jc w:val="center"/>
            </w:pPr>
            <w:r w:rsidRPr="002C33C4">
              <w:rPr>
                <w:rFonts w:ascii="Arial" w:hAnsi="Arial"/>
                <w:caps/>
                <w:color w:val="4285F4"/>
                <w:sz w:val="20"/>
                <w:szCs w:val="20"/>
              </w:rPr>
              <w:br/>
            </w: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Arial" w:hAnsi="Arial"/>
                <w:color w:val="777777"/>
                <w:sz w:val="21"/>
                <w:szCs w:val="21"/>
              </w:rPr>
              <w:fldChar w:fldCharType="end"/>
            </w: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</w:tc>
      </w:tr>
      <w:tr w:rsidR="0090191B" w:rsidRPr="002C33C4">
        <w:tc>
          <w:tcPr>
            <w:tcW w:w="43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6"/>
                <w:szCs w:val="26"/>
              </w:rPr>
              <w:t>Membership (Journals, Scientificcommittees, etc.)</w:t>
            </w:r>
          </w:p>
        </w:tc>
        <w:tc>
          <w:tcPr>
            <w:tcW w:w="6061" w:type="dxa"/>
          </w:tcPr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</w:tc>
      </w:tr>
      <w:tr w:rsidR="0090191B" w:rsidRPr="002C33C4">
        <w:tc>
          <w:tcPr>
            <w:tcW w:w="43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>Total Number of Supervised  GraduateStudents</w:t>
            </w:r>
          </w:p>
        </w:tc>
        <w:tc>
          <w:tcPr>
            <w:tcW w:w="6061" w:type="dxa"/>
          </w:tcPr>
          <w:p w:rsidR="0090191B" w:rsidRPr="002C33C4" w:rsidRDefault="0090191B" w:rsidP="002C33C4">
            <w:pPr>
              <w:shd w:val="clear" w:color="auto" w:fill="4285F4"/>
              <w:bidi w:val="0"/>
              <w:spacing w:after="0" w:line="240" w:lineRule="auto"/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</w:pPr>
            <w:r w:rsidRPr="002C33C4"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  <w:t>1_ Ten Ph.D. degrees.       </w:t>
            </w:r>
          </w:p>
          <w:p w:rsidR="0090191B" w:rsidRPr="002C33C4" w:rsidRDefault="0090191B" w:rsidP="002C33C4">
            <w:pPr>
              <w:shd w:val="clear" w:color="auto" w:fill="4285F4"/>
              <w:bidi w:val="0"/>
              <w:spacing w:after="0" w:line="240" w:lineRule="auto"/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</w:pPr>
            <w:r w:rsidRPr="002C33C4"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  <w:t>2_Twenty Master Thesis.      </w:t>
            </w:r>
          </w:p>
          <w:p w:rsidR="0090191B" w:rsidRPr="002C33C4" w:rsidRDefault="0090191B" w:rsidP="002C33C4">
            <w:pPr>
              <w:shd w:val="clear" w:color="auto" w:fill="4285F4"/>
              <w:bidi w:val="0"/>
              <w:spacing w:after="0" w:line="240" w:lineRule="auto"/>
              <w:rPr>
                <w:rFonts w:ascii="Arial" w:hAnsi="Arial"/>
                <w:color w:val="777777"/>
              </w:rPr>
            </w:pPr>
            <w:r w:rsidRPr="002C33C4"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  <w:t>Total Thirty.</w:t>
            </w:r>
          </w:p>
          <w:p w:rsidR="0090191B" w:rsidRPr="002C33C4" w:rsidRDefault="0090191B" w:rsidP="002C33C4">
            <w:pPr>
              <w:shd w:val="clear" w:color="auto" w:fill="4285F4"/>
              <w:bidi w:val="0"/>
              <w:spacing w:after="0" w:line="315" w:lineRule="atLeast"/>
              <w:rPr>
                <w:rFonts w:ascii="Arial" w:hAnsi="Arial"/>
                <w:color w:val="777777"/>
                <w:sz w:val="20"/>
                <w:szCs w:val="20"/>
              </w:rPr>
            </w:pPr>
            <w:r w:rsidRPr="002C33C4">
              <w:rPr>
                <w:rFonts w:ascii="Arial" w:hAnsi="Arial"/>
                <w:color w:val="777777"/>
                <w:sz w:val="20"/>
                <w:szCs w:val="20"/>
              </w:rPr>
              <w:t> </w:t>
            </w:r>
          </w:p>
          <w:p w:rsidR="0090191B" w:rsidRPr="002C33C4" w:rsidRDefault="0090191B" w:rsidP="002C33C4">
            <w:pPr>
              <w:shd w:val="clear" w:color="auto" w:fill="F5F5F5"/>
              <w:bidi w:val="0"/>
              <w:spacing w:after="0" w:line="240" w:lineRule="auto"/>
              <w:jc w:val="center"/>
              <w:rPr>
                <w:rStyle w:val="Hyperlink"/>
                <w:rFonts w:cs="Arial"/>
                <w:caps/>
                <w:color w:val="4285F4"/>
                <w:u w:val="none"/>
              </w:rPr>
            </w:pPr>
            <w:r w:rsidRPr="002C33C4">
              <w:rPr>
                <w:rFonts w:ascii="Arial" w:hAnsi="Arial"/>
                <w:color w:val="777777"/>
                <w:sz w:val="21"/>
                <w:szCs w:val="21"/>
              </w:rPr>
              <w:fldChar w:fldCharType="begin"/>
            </w:r>
            <w:r w:rsidRPr="002C33C4">
              <w:rPr>
                <w:rFonts w:ascii="Arial" w:hAnsi="Arial"/>
                <w:color w:val="777777"/>
                <w:sz w:val="21"/>
                <w:szCs w:val="21"/>
              </w:rPr>
              <w:instrText xml:space="preserve"> HYPERLINK "javascript:void(0);" </w:instrText>
            </w:r>
            <w:r w:rsidRPr="00910386">
              <w:rPr>
                <w:rFonts w:ascii="Arial" w:hAnsi="Arial"/>
                <w:color w:val="777777"/>
                <w:sz w:val="21"/>
                <w:szCs w:val="21"/>
              </w:rPr>
            </w:r>
            <w:r w:rsidRPr="002C33C4">
              <w:rPr>
                <w:rFonts w:ascii="Arial" w:hAnsi="Arial"/>
                <w:color w:val="777777"/>
                <w:sz w:val="21"/>
                <w:szCs w:val="21"/>
              </w:rPr>
              <w:fldChar w:fldCharType="separate"/>
            </w:r>
          </w:p>
          <w:p w:rsidR="0090191B" w:rsidRPr="002C33C4" w:rsidRDefault="0090191B" w:rsidP="002C33C4">
            <w:pPr>
              <w:shd w:val="clear" w:color="auto" w:fill="F5F5F5"/>
              <w:bidi w:val="0"/>
              <w:spacing w:after="0" w:line="240" w:lineRule="auto"/>
              <w:jc w:val="center"/>
            </w:pPr>
            <w:r w:rsidRPr="002C33C4">
              <w:rPr>
                <w:rFonts w:ascii="Arial" w:hAnsi="Arial"/>
                <w:caps/>
                <w:color w:val="4285F4"/>
                <w:sz w:val="20"/>
                <w:szCs w:val="20"/>
              </w:rPr>
              <w:br/>
            </w: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Arial" w:hAnsi="Arial"/>
                <w:color w:val="777777"/>
                <w:sz w:val="21"/>
                <w:szCs w:val="21"/>
              </w:rPr>
              <w:fldChar w:fldCharType="end"/>
            </w: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pStyle w:val="ListParagraph"/>
              <w:bidi w:val="0"/>
              <w:spacing w:after="0" w:line="240" w:lineRule="auto"/>
              <w:ind w:left="175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</w:tc>
      </w:tr>
      <w:tr w:rsidR="0090191B" w:rsidRPr="002C33C4">
        <w:tc>
          <w:tcPr>
            <w:tcW w:w="4361" w:type="dxa"/>
          </w:tcPr>
          <w:p w:rsidR="0090191B" w:rsidRPr="002C33C4" w:rsidRDefault="0090191B" w:rsidP="002C33C4">
            <w:pPr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>Total Number of Graduate  Examining Committees</w:t>
            </w:r>
          </w:p>
        </w:tc>
        <w:tc>
          <w:tcPr>
            <w:tcW w:w="6061" w:type="dxa"/>
          </w:tcPr>
          <w:p w:rsidR="0090191B" w:rsidRPr="002C33C4" w:rsidRDefault="0090191B" w:rsidP="002C33C4">
            <w:pPr>
              <w:shd w:val="clear" w:color="auto" w:fill="4285F4"/>
              <w:bidi w:val="0"/>
              <w:spacing w:after="0" w:line="240" w:lineRule="auto"/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</w:pPr>
            <w:r w:rsidRPr="002C33C4"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  <w:t xml:space="preserve">1_ Fifteen doctoral dissertations. 2_Twenty-five Master's Thesis. </w:t>
            </w:r>
          </w:p>
          <w:p w:rsidR="0090191B" w:rsidRPr="002C33C4" w:rsidRDefault="0090191B" w:rsidP="002C33C4">
            <w:pPr>
              <w:shd w:val="clear" w:color="auto" w:fill="4285F4"/>
              <w:bidi w:val="0"/>
              <w:spacing w:after="0" w:line="240" w:lineRule="auto"/>
              <w:rPr>
                <w:rFonts w:ascii="Arial" w:hAnsi="Arial"/>
                <w:color w:val="777777"/>
              </w:rPr>
            </w:pPr>
            <w:r w:rsidRPr="002C33C4">
              <w:rPr>
                <w:rStyle w:val="translation"/>
                <w:rFonts w:ascii="Arial" w:hAnsi="Arial" w:cs="Arial"/>
                <w:color w:val="FFFFFF"/>
                <w:sz w:val="35"/>
                <w:szCs w:val="35"/>
              </w:rPr>
              <w:t>Total Forty.</w:t>
            </w:r>
          </w:p>
          <w:p w:rsidR="0090191B" w:rsidRPr="002C33C4" w:rsidRDefault="0090191B" w:rsidP="002C33C4">
            <w:pPr>
              <w:shd w:val="clear" w:color="auto" w:fill="4285F4"/>
              <w:bidi w:val="0"/>
              <w:spacing w:after="0" w:line="315" w:lineRule="atLeast"/>
              <w:rPr>
                <w:rFonts w:ascii="Arial" w:hAnsi="Arial"/>
                <w:color w:val="777777"/>
                <w:sz w:val="20"/>
                <w:szCs w:val="20"/>
              </w:rPr>
            </w:pPr>
            <w:r w:rsidRPr="002C33C4">
              <w:rPr>
                <w:rFonts w:ascii="Arial" w:hAnsi="Arial"/>
                <w:color w:val="777777"/>
                <w:sz w:val="20"/>
                <w:szCs w:val="20"/>
              </w:rPr>
              <w:t> </w:t>
            </w:r>
          </w:p>
          <w:p w:rsidR="0090191B" w:rsidRPr="002C33C4" w:rsidRDefault="0090191B" w:rsidP="002C33C4">
            <w:pPr>
              <w:shd w:val="clear" w:color="auto" w:fill="F5F5F5"/>
              <w:bidi w:val="0"/>
              <w:spacing w:after="0" w:line="240" w:lineRule="auto"/>
              <w:jc w:val="center"/>
              <w:rPr>
                <w:rStyle w:val="Hyperlink"/>
                <w:rFonts w:cs="Arial"/>
                <w:caps/>
                <w:color w:val="4285F4"/>
                <w:u w:val="none"/>
              </w:rPr>
            </w:pPr>
            <w:r w:rsidRPr="002C33C4">
              <w:rPr>
                <w:rFonts w:ascii="Arial" w:hAnsi="Arial"/>
                <w:color w:val="777777"/>
                <w:sz w:val="21"/>
                <w:szCs w:val="21"/>
              </w:rPr>
              <w:fldChar w:fldCharType="begin"/>
            </w:r>
            <w:r w:rsidRPr="002C33C4">
              <w:rPr>
                <w:rFonts w:ascii="Arial" w:hAnsi="Arial"/>
                <w:color w:val="777777"/>
                <w:sz w:val="21"/>
                <w:szCs w:val="21"/>
              </w:rPr>
              <w:instrText xml:space="preserve"> HYPERLINK "javascript:void(0);" </w:instrText>
            </w:r>
            <w:r w:rsidRPr="00910386">
              <w:rPr>
                <w:rFonts w:ascii="Arial" w:hAnsi="Arial"/>
                <w:color w:val="777777"/>
                <w:sz w:val="21"/>
                <w:szCs w:val="21"/>
              </w:rPr>
            </w:r>
            <w:r w:rsidRPr="002C33C4">
              <w:rPr>
                <w:rFonts w:ascii="Arial" w:hAnsi="Arial"/>
                <w:color w:val="777777"/>
                <w:sz w:val="21"/>
                <w:szCs w:val="21"/>
              </w:rPr>
              <w:fldChar w:fldCharType="separate"/>
            </w:r>
          </w:p>
          <w:p w:rsidR="0090191B" w:rsidRPr="002C33C4" w:rsidRDefault="0090191B" w:rsidP="002C33C4">
            <w:pPr>
              <w:shd w:val="clear" w:color="auto" w:fill="F5F5F5"/>
              <w:bidi w:val="0"/>
              <w:spacing w:after="0" w:line="240" w:lineRule="auto"/>
              <w:jc w:val="center"/>
            </w:pPr>
            <w:r w:rsidRPr="002C33C4">
              <w:rPr>
                <w:rFonts w:ascii="Arial" w:hAnsi="Arial"/>
                <w:caps/>
                <w:color w:val="4285F4"/>
                <w:sz w:val="20"/>
                <w:szCs w:val="20"/>
              </w:rPr>
              <w:br/>
            </w:r>
          </w:p>
          <w:p w:rsidR="0090191B" w:rsidRPr="002C33C4" w:rsidRDefault="0090191B" w:rsidP="002C33C4">
            <w:pPr>
              <w:tabs>
                <w:tab w:val="left" w:pos="793"/>
              </w:tabs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  <w:r w:rsidRPr="002C33C4">
              <w:rPr>
                <w:rFonts w:ascii="Arial" w:hAnsi="Arial"/>
                <w:color w:val="777777"/>
                <w:sz w:val="21"/>
                <w:szCs w:val="21"/>
              </w:rPr>
              <w:fldChar w:fldCharType="end"/>
            </w:r>
            <w:r w:rsidRPr="002C33C4">
              <w:rPr>
                <w:rFonts w:ascii="Times New Roman" w:hAnsi="Times New Roman" w:cs="Times New Roman"/>
                <w:sz w:val="26"/>
                <w:szCs w:val="26"/>
                <w:lang w:bidi="ar-IQ"/>
              </w:rPr>
              <w:t xml:space="preserve"> </w:t>
            </w:r>
          </w:p>
          <w:p w:rsidR="0090191B" w:rsidRPr="002C33C4" w:rsidRDefault="0090191B" w:rsidP="002C33C4">
            <w:pPr>
              <w:tabs>
                <w:tab w:val="left" w:pos="793"/>
              </w:tabs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tabs>
                <w:tab w:val="left" w:pos="793"/>
              </w:tabs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tabs>
                <w:tab w:val="left" w:pos="793"/>
              </w:tabs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tabs>
                <w:tab w:val="left" w:pos="793"/>
              </w:tabs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  <w:p w:rsidR="0090191B" w:rsidRPr="002C33C4" w:rsidRDefault="0090191B" w:rsidP="002C33C4">
            <w:pPr>
              <w:tabs>
                <w:tab w:val="left" w:pos="793"/>
              </w:tabs>
              <w:bidi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bidi="ar-IQ"/>
              </w:rPr>
            </w:pPr>
          </w:p>
        </w:tc>
      </w:tr>
    </w:tbl>
    <w:p w:rsidR="0090191B" w:rsidRPr="002C33C4" w:rsidRDefault="0090191B" w:rsidP="00FD1F0F">
      <w:pPr>
        <w:bidi w:val="0"/>
        <w:rPr>
          <w:rFonts w:ascii="Times New Roman" w:hAnsi="Times New Roman" w:cs="Times New Roman"/>
          <w:sz w:val="10"/>
          <w:szCs w:val="10"/>
          <w:lang w:bidi="ar-IQ"/>
        </w:rPr>
      </w:pPr>
    </w:p>
    <w:sectPr w:rsidR="0090191B" w:rsidRPr="002C33C4" w:rsidSect="00866346">
      <w:pgSz w:w="11906" w:h="16838"/>
      <w:pgMar w:top="1418" w:right="991" w:bottom="1560" w:left="709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Akhbar MT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3359B"/>
    <w:multiLevelType w:val="hybridMultilevel"/>
    <w:tmpl w:val="369A3D3C"/>
    <w:lvl w:ilvl="0" w:tplc="731C8E08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">
    <w:nsid w:val="08B1259E"/>
    <w:multiLevelType w:val="hybridMultilevel"/>
    <w:tmpl w:val="6464D5F2"/>
    <w:lvl w:ilvl="0" w:tplc="F0DA6A02">
      <w:start w:val="1"/>
      <w:numFmt w:val="decimal"/>
      <w:lvlText w:val="%1-"/>
      <w:lvlJc w:val="left"/>
      <w:pPr>
        <w:ind w:left="819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53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25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97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9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41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13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85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579" w:hanging="180"/>
      </w:pPr>
      <w:rPr>
        <w:rFonts w:cs="Times New Roman"/>
      </w:rPr>
    </w:lvl>
  </w:abstractNum>
  <w:abstractNum w:abstractNumId="2">
    <w:nsid w:val="0E5805BA"/>
    <w:multiLevelType w:val="hybridMultilevel"/>
    <w:tmpl w:val="D6DC3906"/>
    <w:lvl w:ilvl="0" w:tplc="19DA45F2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D743B6"/>
    <w:multiLevelType w:val="hybridMultilevel"/>
    <w:tmpl w:val="ACF22BE4"/>
    <w:lvl w:ilvl="0" w:tplc="19DA45F2">
      <w:start w:val="4"/>
      <w:numFmt w:val="bullet"/>
      <w:lvlText w:val="-"/>
      <w:lvlJc w:val="left"/>
      <w:pPr>
        <w:ind w:left="1605" w:hanging="1245"/>
      </w:pPr>
      <w:rPr>
        <w:rFonts w:ascii="Calibri" w:eastAsia="Times New Roman" w:hAnsi="Calibri" w:hint="default"/>
        <w:b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E04FA9"/>
    <w:multiLevelType w:val="hybridMultilevel"/>
    <w:tmpl w:val="0144082A"/>
    <w:lvl w:ilvl="0" w:tplc="5C7442D2">
      <w:start w:val="1"/>
      <w:numFmt w:val="decimal"/>
      <w:lvlText w:val="%1-"/>
      <w:lvlJc w:val="left"/>
      <w:pPr>
        <w:ind w:left="536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256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976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696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416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136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856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576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296" w:hanging="180"/>
      </w:pPr>
      <w:rPr>
        <w:rFonts w:cs="Times New Roman"/>
      </w:rPr>
    </w:lvl>
  </w:abstractNum>
  <w:abstractNum w:abstractNumId="5">
    <w:nsid w:val="296B2AFC"/>
    <w:multiLevelType w:val="hybridMultilevel"/>
    <w:tmpl w:val="61C411AC"/>
    <w:lvl w:ilvl="0" w:tplc="19DA45F2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1A66B6"/>
    <w:multiLevelType w:val="hybridMultilevel"/>
    <w:tmpl w:val="9618A056"/>
    <w:lvl w:ilvl="0" w:tplc="A18C216C">
      <w:start w:val="1"/>
      <w:numFmt w:val="decimal"/>
      <w:lvlText w:val="%1-"/>
      <w:lvlJc w:val="left"/>
      <w:pPr>
        <w:ind w:left="819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53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25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97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9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41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13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85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579" w:hanging="180"/>
      </w:pPr>
      <w:rPr>
        <w:rFonts w:cs="Times New Roman"/>
      </w:rPr>
    </w:lvl>
  </w:abstractNum>
  <w:abstractNum w:abstractNumId="7">
    <w:nsid w:val="4CAC36A8"/>
    <w:multiLevelType w:val="hybridMultilevel"/>
    <w:tmpl w:val="1C30E6A0"/>
    <w:lvl w:ilvl="0" w:tplc="19DA45F2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15004B7"/>
    <w:multiLevelType w:val="hybridMultilevel"/>
    <w:tmpl w:val="B6FEA518"/>
    <w:lvl w:ilvl="0" w:tplc="D88AD2C0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F753C29"/>
    <w:multiLevelType w:val="hybridMultilevel"/>
    <w:tmpl w:val="9F061386"/>
    <w:lvl w:ilvl="0" w:tplc="6DE42188">
      <w:start w:val="1"/>
      <w:numFmt w:val="arabicAlpha"/>
      <w:lvlText w:val="%1."/>
      <w:lvlJc w:val="left"/>
      <w:pPr>
        <w:ind w:left="720" w:hanging="360"/>
      </w:pPr>
      <w:rPr>
        <w:rFonts w:cs="Times New Roman" w:hint="default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790B76D1"/>
    <w:multiLevelType w:val="hybridMultilevel"/>
    <w:tmpl w:val="1D3620E2"/>
    <w:lvl w:ilvl="0" w:tplc="19DA45F2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D341329"/>
    <w:multiLevelType w:val="hybridMultilevel"/>
    <w:tmpl w:val="0AD29F2C"/>
    <w:lvl w:ilvl="0" w:tplc="345E6ED2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10"/>
  </w:num>
  <w:num w:numId="6">
    <w:abstractNumId w:val="7"/>
  </w:num>
  <w:num w:numId="7">
    <w:abstractNumId w:val="9"/>
  </w:num>
  <w:num w:numId="8">
    <w:abstractNumId w:val="8"/>
  </w:num>
  <w:num w:numId="9">
    <w:abstractNumId w:val="1"/>
  </w:num>
  <w:num w:numId="10">
    <w:abstractNumId w:val="11"/>
  </w:num>
  <w:num w:numId="11">
    <w:abstractNumId w:val="6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96451"/>
    <w:rsid w:val="00020E14"/>
    <w:rsid w:val="000A3EEE"/>
    <w:rsid w:val="000D762E"/>
    <w:rsid w:val="00120954"/>
    <w:rsid w:val="00172FEC"/>
    <w:rsid w:val="001A0E98"/>
    <w:rsid w:val="00201258"/>
    <w:rsid w:val="0022363D"/>
    <w:rsid w:val="00226215"/>
    <w:rsid w:val="00231DE1"/>
    <w:rsid w:val="00261927"/>
    <w:rsid w:val="002C33C4"/>
    <w:rsid w:val="002E441E"/>
    <w:rsid w:val="002F43D3"/>
    <w:rsid w:val="0030656B"/>
    <w:rsid w:val="003575DD"/>
    <w:rsid w:val="00366371"/>
    <w:rsid w:val="00381B48"/>
    <w:rsid w:val="003A1962"/>
    <w:rsid w:val="003B2FF0"/>
    <w:rsid w:val="003F6286"/>
    <w:rsid w:val="0041320F"/>
    <w:rsid w:val="00416454"/>
    <w:rsid w:val="004334EE"/>
    <w:rsid w:val="004507FD"/>
    <w:rsid w:val="00454529"/>
    <w:rsid w:val="004776E8"/>
    <w:rsid w:val="005152E8"/>
    <w:rsid w:val="00524F18"/>
    <w:rsid w:val="00526E84"/>
    <w:rsid w:val="00564773"/>
    <w:rsid w:val="005B265B"/>
    <w:rsid w:val="005C0D87"/>
    <w:rsid w:val="005D25C1"/>
    <w:rsid w:val="005D352A"/>
    <w:rsid w:val="005D7512"/>
    <w:rsid w:val="005E19C8"/>
    <w:rsid w:val="0067630D"/>
    <w:rsid w:val="00696760"/>
    <w:rsid w:val="006A3BED"/>
    <w:rsid w:val="00767E25"/>
    <w:rsid w:val="007B52A0"/>
    <w:rsid w:val="0083320B"/>
    <w:rsid w:val="0086421D"/>
    <w:rsid w:val="00866346"/>
    <w:rsid w:val="00870763"/>
    <w:rsid w:val="00882488"/>
    <w:rsid w:val="00892809"/>
    <w:rsid w:val="008B6A5F"/>
    <w:rsid w:val="008C5304"/>
    <w:rsid w:val="0090191B"/>
    <w:rsid w:val="00910386"/>
    <w:rsid w:val="00916C9D"/>
    <w:rsid w:val="009358B9"/>
    <w:rsid w:val="00942EAC"/>
    <w:rsid w:val="0097154D"/>
    <w:rsid w:val="009754E8"/>
    <w:rsid w:val="00990092"/>
    <w:rsid w:val="00996451"/>
    <w:rsid w:val="00A410F5"/>
    <w:rsid w:val="00A64398"/>
    <w:rsid w:val="00AB714A"/>
    <w:rsid w:val="00AB74A4"/>
    <w:rsid w:val="00B31FA0"/>
    <w:rsid w:val="00B331DE"/>
    <w:rsid w:val="00B510D1"/>
    <w:rsid w:val="00B751C0"/>
    <w:rsid w:val="00B76D0F"/>
    <w:rsid w:val="00BA7FF8"/>
    <w:rsid w:val="00C24DFE"/>
    <w:rsid w:val="00C63BBB"/>
    <w:rsid w:val="00CE0D0D"/>
    <w:rsid w:val="00D003EF"/>
    <w:rsid w:val="00D430C1"/>
    <w:rsid w:val="00D63DB2"/>
    <w:rsid w:val="00DA1AEB"/>
    <w:rsid w:val="00DB0B6C"/>
    <w:rsid w:val="00DC2BC4"/>
    <w:rsid w:val="00DE0D29"/>
    <w:rsid w:val="00E01539"/>
    <w:rsid w:val="00E0577D"/>
    <w:rsid w:val="00E160E3"/>
    <w:rsid w:val="00E551A4"/>
    <w:rsid w:val="00EF631C"/>
    <w:rsid w:val="00F0706C"/>
    <w:rsid w:val="00F14FB9"/>
    <w:rsid w:val="00F435CE"/>
    <w:rsid w:val="00FD1F0F"/>
    <w:rsid w:val="00FD3DE9"/>
    <w:rsid w:val="00FE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6E84"/>
    <w:pPr>
      <w:bidi/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942EAC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8B6A5F"/>
    <w:pPr>
      <w:ind w:left="720"/>
    </w:pPr>
  </w:style>
  <w:style w:type="paragraph" w:styleId="NoSpacing">
    <w:name w:val="No Spacing"/>
    <w:basedOn w:val="Normal"/>
    <w:uiPriority w:val="99"/>
    <w:qFormat/>
    <w:rsid w:val="00524F18"/>
    <w:pPr>
      <w:spacing w:after="0" w:line="240" w:lineRule="auto"/>
    </w:pPr>
  </w:style>
  <w:style w:type="character" w:styleId="Hyperlink">
    <w:name w:val="Hyperlink"/>
    <w:basedOn w:val="DefaultParagraphFont"/>
    <w:uiPriority w:val="99"/>
    <w:rsid w:val="005D25C1"/>
    <w:rPr>
      <w:rFonts w:cs="Times New Roman"/>
      <w:color w:val="0000FF"/>
      <w:u w:val="single"/>
    </w:rPr>
  </w:style>
  <w:style w:type="character" w:customStyle="1" w:styleId="translation">
    <w:name w:val="translation"/>
    <w:basedOn w:val="DefaultParagraphFont"/>
    <w:uiPriority w:val="99"/>
    <w:rsid w:val="000D762E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78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8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625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536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single" w:sz="6" w:space="0" w:color="F5F5F5"/>
                            <w:left w:val="single" w:sz="6" w:space="0" w:color="F5F5F5"/>
                            <w:bottom w:val="single" w:sz="6" w:space="0" w:color="F5F5F5"/>
                            <w:right w:val="single" w:sz="6" w:space="0" w:color="F5F5F5"/>
                          </w:divBdr>
                          <w:divsChild>
                            <w:div w:id="345787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787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4578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43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539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C0C0C0"/>
                        <w:left w:val="single" w:sz="6" w:space="0" w:color="D9D9D9"/>
                        <w:bottom w:val="single" w:sz="6" w:space="0" w:color="D9D9D9"/>
                        <w:right w:val="single" w:sz="6" w:space="0" w:color="D9D9D9"/>
                      </w:divBdr>
                      <w:divsChild>
                        <w:div w:id="345787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5787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5787642">
                      <w:marLeft w:val="0"/>
                      <w:marRight w:val="0"/>
                      <w:marTop w:val="18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5787631">
          <w:marLeft w:val="0"/>
          <w:marRight w:val="0"/>
          <w:marTop w:val="105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78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8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61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578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8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583">
              <w:marLeft w:val="30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5787609">
          <w:marLeft w:val="0"/>
          <w:marRight w:val="0"/>
          <w:marTop w:val="12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559">
                          <w:marLeft w:val="0"/>
                          <w:marRight w:val="-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787643">
                              <w:marLeft w:val="0"/>
                              <w:marRight w:val="1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787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5787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57876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45787623">
                      <w:marLeft w:val="0"/>
                      <w:marRight w:val="0"/>
                      <w:marTop w:val="0"/>
                      <w:marBottom w:val="49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578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87531">
          <w:marLeft w:val="0"/>
          <w:marRight w:val="0"/>
          <w:marTop w:val="12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555">
                      <w:marLeft w:val="0"/>
                      <w:marRight w:val="0"/>
                      <w:marTop w:val="0"/>
                      <w:marBottom w:val="49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5787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596">
                          <w:marLeft w:val="0"/>
                          <w:marRight w:val="-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787585">
                              <w:marLeft w:val="0"/>
                              <w:marRight w:val="1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787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5787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5787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4578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521">
              <w:marLeft w:val="30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78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8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628">
              <w:marLeft w:val="30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5787568">
          <w:marLeft w:val="0"/>
          <w:marRight w:val="0"/>
          <w:marTop w:val="12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587">
                          <w:marLeft w:val="0"/>
                          <w:marRight w:val="-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787599">
                              <w:marLeft w:val="0"/>
                              <w:marRight w:val="1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787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5787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57875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45787538">
                      <w:marLeft w:val="0"/>
                      <w:marRight w:val="0"/>
                      <w:marTop w:val="0"/>
                      <w:marBottom w:val="49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578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87546">
          <w:marLeft w:val="0"/>
          <w:marRight w:val="0"/>
          <w:marTop w:val="105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578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28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576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C0C0C0"/>
                        <w:left w:val="single" w:sz="6" w:space="0" w:color="D9D9D9"/>
                        <w:bottom w:val="single" w:sz="6" w:space="0" w:color="D9D9D9"/>
                        <w:right w:val="single" w:sz="6" w:space="0" w:color="D9D9D9"/>
                      </w:divBdr>
                      <w:divsChild>
                        <w:div w:id="345787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5787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5787615">
                      <w:marLeft w:val="0"/>
                      <w:marRight w:val="0"/>
                      <w:marTop w:val="18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4578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63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6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single" w:sz="6" w:space="0" w:color="F5F5F5"/>
                            <w:left w:val="single" w:sz="6" w:space="0" w:color="F5F5F5"/>
                            <w:bottom w:val="single" w:sz="6" w:space="0" w:color="F5F5F5"/>
                            <w:right w:val="single" w:sz="6" w:space="0" w:color="F5F5F5"/>
                          </w:divBdr>
                          <w:divsChild>
                            <w:div w:id="345787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787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578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8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614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565">
                      <w:marLeft w:val="0"/>
                      <w:marRight w:val="0"/>
                      <w:marTop w:val="18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5787602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C0C0C0"/>
                        <w:left w:val="single" w:sz="6" w:space="0" w:color="D9D9D9"/>
                        <w:bottom w:val="single" w:sz="6" w:space="0" w:color="D9D9D9"/>
                        <w:right w:val="single" w:sz="6" w:space="0" w:color="D9D9D9"/>
                      </w:divBdr>
                      <w:divsChild>
                        <w:div w:id="345787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5787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4578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20">
                  <w:marLeft w:val="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636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single" w:sz="6" w:space="0" w:color="F5F5F5"/>
                            <w:left w:val="single" w:sz="6" w:space="0" w:color="F5F5F5"/>
                            <w:bottom w:val="single" w:sz="6" w:space="0" w:color="F5F5F5"/>
                            <w:right w:val="single" w:sz="6" w:space="0" w:color="F5F5F5"/>
                          </w:divBdr>
                          <w:divsChild>
                            <w:div w:id="345787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787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45787617">
          <w:marLeft w:val="0"/>
          <w:marRight w:val="0"/>
          <w:marTop w:val="105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787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8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62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5787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60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5787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78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647">
              <w:marLeft w:val="30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5787640">
          <w:marLeft w:val="0"/>
          <w:marRight w:val="0"/>
          <w:marTop w:val="12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787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787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7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549">
                          <w:marLeft w:val="0"/>
                          <w:marRight w:val="-24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787618">
                              <w:marLeft w:val="0"/>
                              <w:marRight w:val="1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787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5787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5787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45787558">
                      <w:marLeft w:val="0"/>
                      <w:marRight w:val="0"/>
                      <w:marTop w:val="0"/>
                      <w:marBottom w:val="49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787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inm322@yahoo.com" TargetMode="External"/><Relationship Id="rId5" Type="http://schemas.openxmlformats.org/officeDocument/2006/relationships/hyperlink" Target="mailto:Alinm322@yahoo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484</TotalTime>
  <Pages>5</Pages>
  <Words>678</Words>
  <Characters>3867</Characters>
  <Application>Microsoft Office Word</Application>
  <DocSecurity>0</DocSecurity>
  <Lines>0</Lines>
  <Paragraphs>0</Paragraphs>
  <ScaleCrop>false</ScaleCrop>
  <Company>Enjoy My Fine Releases.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</dc:creator>
  <cp:keywords/>
  <dc:description/>
  <cp:lastModifiedBy>DR.Ahmed Saker</cp:lastModifiedBy>
  <cp:revision>41</cp:revision>
  <cp:lastPrinted>2017-01-09T10:28:00Z</cp:lastPrinted>
  <dcterms:created xsi:type="dcterms:W3CDTF">2017-01-10T07:24:00Z</dcterms:created>
  <dcterms:modified xsi:type="dcterms:W3CDTF">2017-12-01T11:17:00Z</dcterms:modified>
</cp:coreProperties>
</file>