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bidiVisual/>
        <w:tblW w:w="10317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232"/>
      </w:tblGrid>
      <w:tr w:rsidR="003D1B71" w:rsidRPr="0031661F" w:rsidTr="00467C36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31661F" w:rsidRDefault="00BE50B6" w:rsidP="003D1B71">
            <w:pPr>
              <w:pStyle w:val="a7"/>
              <w:kinsoku w:val="0"/>
              <w:overflowPunct w:val="0"/>
              <w:bidi/>
              <w:ind w:left="-120"/>
              <w:rPr>
                <w:rtl/>
                <w:lang w:val="ar-SA"/>
              </w:rPr>
            </w:pPr>
            <w:r>
              <w:rPr>
                <w:noProof/>
                <w:rtl/>
                <w:lang w:eastAsia="en-US"/>
              </w:rPr>
              <w:drawing>
                <wp:inline distT="0" distB="0" distL="0" distR="0">
                  <wp:extent cx="1527571" cy="1990917"/>
                  <wp:effectExtent l="0" t="0" r="0" b="0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hoto_2019-06-17_20-31-34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114" cy="2013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31661F" w:rsidRDefault="003D1B71" w:rsidP="00590471">
            <w:pPr>
              <w:pStyle w:val="a7"/>
              <w:kinsoku w:val="0"/>
              <w:overflowPunct w:val="0"/>
              <w:bidi/>
              <w:rPr>
                <w:color w:val="0072C7" w:themeColor="accent2"/>
                <w:rtl/>
                <w:lang w:val="ar-SA"/>
              </w:rPr>
            </w:pPr>
            <w:bookmarkStart w:id="0" w:name="_GoBack"/>
            <w:bookmarkEnd w:id="0"/>
          </w:p>
        </w:tc>
        <w:tc>
          <w:tcPr>
            <w:tcW w:w="6232" w:type="dxa"/>
            <w:tcBorders>
              <w:bottom w:val="nil"/>
            </w:tcBorders>
          </w:tcPr>
          <w:p w:rsidR="00175921" w:rsidRDefault="003D7535" w:rsidP="00175921">
            <w:pPr>
              <w:pStyle w:val="ac"/>
              <w:bidi/>
              <w:rPr>
                <w:rFonts w:ascii="Simplified Arabic" w:hAnsi="Simplified Arabic" w:cs="Simplified Arabic"/>
                <w:sz w:val="32"/>
                <w:szCs w:val="32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IQ"/>
              </w:rPr>
              <w:t>د. حيدر عبد الزهرة هادي حساني التميمي</w:t>
            </w:r>
            <w:r w:rsidR="003D1B71" w:rsidRPr="0031661F">
              <w:rPr>
                <w:rtl/>
                <w:lang w:val="ar-SA" w:eastAsia="ar"/>
              </w:rPr>
              <w:br/>
            </w:r>
            <w:r w:rsidR="000305F4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*</w:t>
            </w:r>
            <w:r w:rsidR="00175921">
              <w:rPr>
                <w:rFonts w:ascii="Simplified Arabic" w:hAnsi="Simplified Arabic" w:cs="Simplified Arabic"/>
                <w:sz w:val="32"/>
                <w:szCs w:val="32"/>
                <w:rtl/>
                <w:lang w:bidi="ar-IQ"/>
              </w:rPr>
              <w:t>متزوج ول</w:t>
            </w:r>
            <w:r w:rsidR="00175921">
              <w:rPr>
                <w:rFonts w:ascii="Simplified Arabic" w:hAnsi="Simplified Arabic" w:cs="Simplified Arabic" w:hint="cs"/>
                <w:sz w:val="32"/>
                <w:szCs w:val="32"/>
                <w:rtl/>
                <w:lang w:bidi="ar-IQ"/>
              </w:rPr>
              <w:t>ي</w:t>
            </w:r>
            <w:r w:rsidR="00175921" w:rsidRPr="00175921">
              <w:rPr>
                <w:rFonts w:ascii="Simplified Arabic" w:hAnsi="Simplified Arabic" w:cs="Simplified Arabic"/>
                <w:sz w:val="32"/>
                <w:szCs w:val="32"/>
                <w:rtl/>
                <w:lang w:bidi="ar-IQ"/>
              </w:rPr>
              <w:t xml:space="preserve"> ولد وبنت</w:t>
            </w:r>
            <w:r w:rsidR="00175921">
              <w:rPr>
                <w:rFonts w:ascii="Simplified Arabic" w:hAnsi="Simplified Arabic" w:cs="Simplified Arabic" w:hint="cs"/>
                <w:sz w:val="32"/>
                <w:szCs w:val="32"/>
                <w:rtl/>
                <w:lang w:bidi="ar-IQ"/>
              </w:rPr>
              <w:t xml:space="preserve"> </w:t>
            </w:r>
          </w:p>
          <w:p w:rsidR="00175921" w:rsidRDefault="00175921" w:rsidP="00175921">
            <w:pPr>
              <w:pStyle w:val="ac"/>
              <w:bidi/>
              <w:rPr>
                <w:rFonts w:ascii="Simplified Arabic" w:hAnsi="Simplified Arabic" w:cs="Simplified Arabic"/>
                <w:sz w:val="32"/>
                <w:szCs w:val="32"/>
                <w:rtl/>
                <w:lang w:bidi="ar-IQ"/>
              </w:rPr>
            </w:pPr>
            <w:r w:rsidRPr="00175921">
              <w:rPr>
                <w:rFonts w:ascii="Simplified Arabic" w:hAnsi="Simplified Arabic" w:cs="Simplified Arabic"/>
                <w:sz w:val="32"/>
                <w:szCs w:val="32"/>
                <w:rtl/>
                <w:lang w:bidi="ar-IQ"/>
              </w:rPr>
              <w:t>بغداد 1975</w:t>
            </w:r>
          </w:p>
          <w:p w:rsidR="00175921" w:rsidRPr="005A6A75" w:rsidRDefault="00175921" w:rsidP="005A6A75">
            <w:pPr>
              <w:numPr>
                <w:ilvl w:val="0"/>
                <w:numId w:val="18"/>
              </w:numPr>
              <w:bidi/>
              <w:rPr>
                <w:color w:val="7030A0"/>
                <w:sz w:val="24"/>
                <w:szCs w:val="24"/>
                <w:lang w:bidi="ar-IQ"/>
              </w:rPr>
            </w:pPr>
            <w:r w:rsidRPr="005A6A75">
              <w:rPr>
                <w:rFonts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الوظيفة</w:t>
            </w:r>
            <w:r w:rsidR="005A6A75">
              <w:rPr>
                <w:rFonts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/</w:t>
            </w:r>
            <w:r w:rsidRPr="005A6A75">
              <w:rPr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5A6A75">
              <w:rPr>
                <w:color w:val="7030A0"/>
                <w:sz w:val="28"/>
                <w:szCs w:val="28"/>
                <w:rtl/>
                <w:lang w:bidi="ar-IQ"/>
              </w:rPr>
              <w:t>تدريسي</w:t>
            </w:r>
          </w:p>
          <w:p w:rsidR="00175921" w:rsidRPr="005A6A75" w:rsidRDefault="00175921" w:rsidP="005A6A75">
            <w:pPr>
              <w:numPr>
                <w:ilvl w:val="0"/>
                <w:numId w:val="18"/>
              </w:numPr>
              <w:bidi/>
              <w:rPr>
                <w:color w:val="7030A0"/>
                <w:sz w:val="24"/>
                <w:szCs w:val="24"/>
                <w:lang w:bidi="ar-IQ"/>
              </w:rPr>
            </w:pPr>
            <w:r w:rsidRPr="005A6A75">
              <w:rPr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اللقب </w:t>
            </w:r>
            <w:r w:rsidRPr="005A6A75">
              <w:rPr>
                <w:rFonts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العلمي</w:t>
            </w:r>
            <w:r w:rsidR="005A6A75">
              <w:rPr>
                <w:rFonts w:hint="cs"/>
                <w:color w:val="7030A0"/>
                <w:sz w:val="24"/>
                <w:szCs w:val="24"/>
                <w:rtl/>
                <w:lang w:bidi="ar-IQ"/>
              </w:rPr>
              <w:t>/</w:t>
            </w:r>
            <w:r w:rsidRPr="005A6A75">
              <w:rPr>
                <w:color w:val="7030A0"/>
                <w:sz w:val="28"/>
                <w:szCs w:val="28"/>
                <w:rtl/>
                <w:lang w:bidi="ar-IQ"/>
              </w:rPr>
              <w:t xml:space="preserve">أستاذ  </w:t>
            </w:r>
          </w:p>
          <w:p w:rsidR="00175921" w:rsidRPr="005A6A75" w:rsidRDefault="00175921" w:rsidP="005A6A75">
            <w:pPr>
              <w:pStyle w:val="a1"/>
              <w:numPr>
                <w:ilvl w:val="0"/>
                <w:numId w:val="18"/>
              </w:numPr>
              <w:bidi/>
              <w:rPr>
                <w:color w:val="7030A0"/>
                <w:sz w:val="24"/>
                <w:rtl/>
                <w:lang w:bidi="ar-IQ"/>
              </w:rPr>
            </w:pPr>
            <w:r w:rsidRPr="005A6A75">
              <w:rPr>
                <w:rFonts w:hint="cs"/>
                <w:color w:val="7030A0"/>
                <w:sz w:val="28"/>
                <w:szCs w:val="28"/>
                <w:rtl/>
                <w:lang w:bidi="ar-IQ"/>
              </w:rPr>
              <w:t>التخصص</w:t>
            </w:r>
            <w:r w:rsidR="005A6A75">
              <w:rPr>
                <w:rFonts w:hint="cs"/>
                <w:color w:val="7030A0"/>
                <w:sz w:val="24"/>
                <w:rtl/>
                <w:lang w:bidi="ar-IQ"/>
              </w:rPr>
              <w:t>/</w:t>
            </w:r>
            <w:r w:rsidRPr="005A6A75">
              <w:rPr>
                <w:color w:val="7030A0"/>
                <w:sz w:val="28"/>
                <w:szCs w:val="28"/>
                <w:rtl/>
                <w:lang w:bidi="ar-IQ"/>
              </w:rPr>
              <w:t>لغة عربية / نحو</w:t>
            </w:r>
          </w:p>
          <w:p w:rsidR="00175921" w:rsidRPr="00175921" w:rsidRDefault="00175921" w:rsidP="00175921">
            <w:pPr>
              <w:pStyle w:val="ac"/>
              <w:bidi/>
              <w:rPr>
                <w:rFonts w:ascii="Simplified Arabic" w:hAnsi="Simplified Arabic" w:cs="Simplified Arabic"/>
                <w:sz w:val="32"/>
                <w:szCs w:val="32"/>
                <w:rtl/>
                <w:lang w:bidi="ar-IQ"/>
              </w:rPr>
            </w:pPr>
          </w:p>
        </w:tc>
      </w:tr>
      <w:tr w:rsidR="003D1B71" w:rsidRPr="0031661F" w:rsidTr="00467C36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31661F" w:rsidRDefault="003D1B71">
            <w:pPr>
              <w:pStyle w:val="a7"/>
              <w:kinsoku w:val="0"/>
              <w:overflowPunct w:val="0"/>
              <w:bidi/>
              <w:rPr>
                <w:rtl/>
                <w:lang w:val="ar-SA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31661F" w:rsidRDefault="003D1B71" w:rsidP="00590471">
            <w:pPr>
              <w:pStyle w:val="a7"/>
              <w:kinsoku w:val="0"/>
              <w:overflowPunct w:val="0"/>
              <w:bidi/>
              <w:rPr>
                <w:rtl/>
                <w:lang w:val="ar-SA"/>
              </w:rPr>
            </w:pPr>
          </w:p>
        </w:tc>
        <w:tc>
          <w:tcPr>
            <w:tcW w:w="6232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color w:val="0072C7"/>
                <w:rtl/>
                <w:lang w:val="ar-SA"/>
              </w:rPr>
              <w:id w:val="1196195576"/>
              <w:placeholder>
                <w:docPart w:val="00CDD4A3F0314EA295406677BACF8846"/>
              </w:placeholder>
              <w:temporary/>
              <w:showingPlcHdr/>
              <w15:appearance w15:val="hidden"/>
            </w:sdtPr>
            <w:sdtEndPr/>
            <w:sdtContent>
              <w:p w:rsidR="003D1B71" w:rsidRPr="003D7535" w:rsidRDefault="003D1B71" w:rsidP="00AC6C7E">
                <w:pPr>
                  <w:pStyle w:val="21"/>
                  <w:bidi/>
                  <w:rPr>
                    <w:color w:val="0072C7"/>
                    <w:rtl/>
                    <w:lang w:val="ar-SA"/>
                  </w:rPr>
                </w:pPr>
                <w:r w:rsidRPr="003D7535">
                  <w:rPr>
                    <w:rtl/>
                    <w:lang w:val="ar-SA" w:eastAsia="ar"/>
                  </w:rPr>
                  <w:t>الخبرة</w:t>
                </w:r>
              </w:p>
            </w:sdtContent>
          </w:sdt>
          <w:p w:rsidR="003D7535" w:rsidRPr="005A6A75" w:rsidRDefault="003D7535" w:rsidP="005A6A75">
            <w:pPr>
              <w:pStyle w:val="a1"/>
              <w:widowControl/>
              <w:numPr>
                <w:ilvl w:val="0"/>
                <w:numId w:val="16"/>
              </w:numPr>
              <w:autoSpaceDE/>
              <w:autoSpaceDN/>
              <w:bidi/>
              <w:adjustRightInd/>
              <w:spacing w:after="0"/>
              <w:contextualSpacing/>
              <w:rPr>
                <w:rFonts w:ascii="Simplified Arabic" w:hAnsi="Simplified Arabic" w:cs="Simplified Arabic"/>
                <w:b/>
                <w:bCs/>
                <w:color w:val="00B050"/>
                <w:sz w:val="24"/>
                <w:lang w:bidi="ar-IQ"/>
              </w:rPr>
            </w:pPr>
            <w:r w:rsidRPr="005A6A75">
              <w:rPr>
                <w:rFonts w:ascii="Simplified Arabic" w:hAnsi="Simplified Arabic" w:cs="Simplified Arabic"/>
                <w:b/>
                <w:bCs/>
                <w:color w:val="00B050"/>
                <w:sz w:val="24"/>
                <w:rtl/>
                <w:lang w:bidi="ar-IQ"/>
              </w:rPr>
              <w:t xml:space="preserve">خبير لغوي لأكثر من </w:t>
            </w:r>
            <w:r w:rsidRPr="005A6A75">
              <w:rPr>
                <w:rFonts w:ascii="Simplified Arabic" w:hAnsi="Simplified Arabic" w:cs="Simplified Arabic" w:hint="cs"/>
                <w:b/>
                <w:bCs/>
                <w:color w:val="00B050"/>
                <w:sz w:val="24"/>
                <w:rtl/>
                <w:lang w:bidi="ar-IQ"/>
              </w:rPr>
              <w:t>150 رسالة</w:t>
            </w:r>
            <w:r w:rsidRPr="005A6A75">
              <w:rPr>
                <w:rFonts w:ascii="Simplified Arabic" w:hAnsi="Simplified Arabic" w:cs="Simplified Arabic"/>
                <w:b/>
                <w:bCs/>
                <w:color w:val="00B050"/>
                <w:sz w:val="24"/>
                <w:rtl/>
                <w:lang w:bidi="ar-IQ"/>
              </w:rPr>
              <w:t xml:space="preserve"> وأطروحة </w:t>
            </w:r>
            <w:r w:rsidRPr="005A6A75">
              <w:rPr>
                <w:rFonts w:ascii="Simplified Arabic" w:hAnsi="Simplified Arabic" w:cs="Simplified Arabic" w:hint="cs"/>
                <w:b/>
                <w:bCs/>
                <w:color w:val="00B050"/>
                <w:sz w:val="24"/>
                <w:rtl/>
                <w:lang w:bidi="ar-IQ"/>
              </w:rPr>
              <w:t>جامعية.</w:t>
            </w:r>
          </w:p>
          <w:p w:rsidR="003D7535" w:rsidRPr="005A6A75" w:rsidRDefault="003D7535" w:rsidP="005A6A75">
            <w:pPr>
              <w:pStyle w:val="a1"/>
              <w:widowControl/>
              <w:numPr>
                <w:ilvl w:val="0"/>
                <w:numId w:val="16"/>
              </w:numPr>
              <w:autoSpaceDE/>
              <w:autoSpaceDN/>
              <w:bidi/>
              <w:adjustRightInd/>
              <w:spacing w:after="0"/>
              <w:contextualSpacing/>
              <w:rPr>
                <w:rFonts w:ascii="Simplified Arabic" w:hAnsi="Simplified Arabic" w:cs="Simplified Arabic"/>
                <w:b/>
                <w:bCs/>
                <w:color w:val="00B050"/>
                <w:sz w:val="24"/>
                <w:rtl/>
                <w:lang w:bidi="ar-IQ"/>
              </w:rPr>
            </w:pPr>
            <w:r w:rsidRPr="005A6A75">
              <w:rPr>
                <w:rFonts w:ascii="Simplified Arabic" w:hAnsi="Simplified Arabic" w:cs="Simplified Arabic"/>
                <w:b/>
                <w:bCs/>
                <w:color w:val="00B050"/>
                <w:sz w:val="24"/>
                <w:rtl/>
                <w:lang w:bidi="ar-IQ"/>
              </w:rPr>
              <w:t xml:space="preserve">خبير علمي لأكثر من خمسين رسالة وأطروحة </w:t>
            </w:r>
            <w:r w:rsidRPr="005A6A75">
              <w:rPr>
                <w:rFonts w:ascii="Simplified Arabic" w:hAnsi="Simplified Arabic" w:cs="Simplified Arabic" w:hint="cs"/>
                <w:b/>
                <w:bCs/>
                <w:color w:val="00B050"/>
                <w:sz w:val="24"/>
                <w:rtl/>
                <w:lang w:bidi="ar-IQ"/>
              </w:rPr>
              <w:t>جامعية.</w:t>
            </w:r>
          </w:p>
          <w:p w:rsidR="003D7535" w:rsidRPr="005A6A75" w:rsidRDefault="003D7535" w:rsidP="005A6A75">
            <w:pPr>
              <w:pStyle w:val="a1"/>
              <w:widowControl/>
              <w:numPr>
                <w:ilvl w:val="0"/>
                <w:numId w:val="16"/>
              </w:numPr>
              <w:autoSpaceDE/>
              <w:autoSpaceDN/>
              <w:bidi/>
              <w:adjustRightInd/>
              <w:spacing w:after="0"/>
              <w:contextualSpacing/>
              <w:rPr>
                <w:rFonts w:ascii="Simplified Arabic" w:hAnsi="Simplified Arabic" w:cs="Simplified Arabic"/>
                <w:b/>
                <w:bCs/>
                <w:color w:val="00B050"/>
                <w:sz w:val="24"/>
                <w:lang w:bidi="ar-IQ"/>
              </w:rPr>
            </w:pPr>
            <w:r w:rsidRPr="005A6A75">
              <w:rPr>
                <w:rFonts w:ascii="Simplified Arabic" w:hAnsi="Simplified Arabic" w:cs="Simplified Arabic"/>
                <w:b/>
                <w:bCs/>
                <w:color w:val="00B050"/>
                <w:sz w:val="24"/>
                <w:rtl/>
                <w:lang w:bidi="ar-IQ"/>
              </w:rPr>
              <w:t xml:space="preserve">خبير لغوي لمجموعة من الكتب المؤلفة في مديرية المناهج في وزارة </w:t>
            </w:r>
            <w:r w:rsidRPr="005A6A75">
              <w:rPr>
                <w:rFonts w:ascii="Simplified Arabic" w:hAnsi="Simplified Arabic" w:cs="Simplified Arabic" w:hint="cs"/>
                <w:b/>
                <w:bCs/>
                <w:color w:val="00B050"/>
                <w:sz w:val="24"/>
                <w:rtl/>
                <w:lang w:bidi="ar-IQ"/>
              </w:rPr>
              <w:t>التربية.</w:t>
            </w:r>
          </w:p>
          <w:p w:rsidR="003D7535" w:rsidRPr="005A6A75" w:rsidRDefault="003D7535" w:rsidP="005A6A75">
            <w:pPr>
              <w:pStyle w:val="a1"/>
              <w:bidi/>
              <w:spacing w:after="0"/>
              <w:rPr>
                <w:rFonts w:ascii="Simplified Arabic" w:hAnsi="Simplified Arabic" w:cs="Simplified Arabic"/>
                <w:b/>
                <w:bCs/>
                <w:color w:val="92D050"/>
                <w:sz w:val="24"/>
                <w:lang w:bidi="ar-IQ"/>
              </w:rPr>
            </w:pPr>
            <w:r w:rsidRPr="005A6A75">
              <w:rPr>
                <w:rFonts w:ascii="Simplified Arabic" w:hAnsi="Simplified Arabic" w:cs="Simplified Arabic"/>
                <w:b/>
                <w:bCs/>
                <w:color w:val="92D050"/>
                <w:sz w:val="24"/>
                <w:rtl/>
                <w:lang w:bidi="ar-IQ"/>
              </w:rPr>
              <w:t xml:space="preserve">ــ كتاب من وزارة التربية 5 / 9 / </w:t>
            </w:r>
            <w:r w:rsidRPr="005A6A75">
              <w:rPr>
                <w:rFonts w:ascii="Simplified Arabic" w:hAnsi="Simplified Arabic" w:cs="Simplified Arabic" w:hint="cs"/>
                <w:b/>
                <w:bCs/>
                <w:color w:val="92D050"/>
                <w:sz w:val="24"/>
                <w:rtl/>
                <w:lang w:bidi="ar-IQ"/>
              </w:rPr>
              <w:t>2016.</w:t>
            </w:r>
          </w:p>
          <w:p w:rsidR="003D7535" w:rsidRPr="005A6A75" w:rsidRDefault="003D7535" w:rsidP="005A6A75">
            <w:pPr>
              <w:pStyle w:val="a1"/>
              <w:widowControl/>
              <w:numPr>
                <w:ilvl w:val="0"/>
                <w:numId w:val="16"/>
              </w:numPr>
              <w:autoSpaceDE/>
              <w:autoSpaceDN/>
              <w:bidi/>
              <w:adjustRightInd/>
              <w:spacing w:after="0"/>
              <w:contextualSpacing/>
              <w:rPr>
                <w:rFonts w:ascii="Simplified Arabic" w:hAnsi="Simplified Arabic" w:cs="Simplified Arabic"/>
                <w:b/>
                <w:bCs/>
                <w:color w:val="7030A0"/>
                <w:sz w:val="24"/>
                <w:lang w:bidi="ar-IQ"/>
              </w:rPr>
            </w:pPr>
            <w:r w:rsidRPr="005A6A75">
              <w:rPr>
                <w:rFonts w:ascii="Simplified Arabic" w:hAnsi="Simplified Arabic" w:cs="Simplified Arabic"/>
                <w:b/>
                <w:bCs/>
                <w:color w:val="7030A0"/>
                <w:sz w:val="24"/>
                <w:rtl/>
                <w:lang w:bidi="ar-IQ"/>
              </w:rPr>
              <w:t xml:space="preserve">خبير لعدد من بحوث الترقيات </w:t>
            </w:r>
            <w:r w:rsidRPr="005A6A75">
              <w:rPr>
                <w:rFonts w:ascii="Simplified Arabic" w:hAnsi="Simplified Arabic" w:cs="Simplified Arabic" w:hint="cs"/>
                <w:b/>
                <w:bCs/>
                <w:color w:val="7030A0"/>
                <w:sz w:val="24"/>
                <w:rtl/>
                <w:lang w:bidi="ar-IQ"/>
              </w:rPr>
              <w:t>العلمية.</w:t>
            </w:r>
          </w:p>
          <w:p w:rsidR="003D7535" w:rsidRPr="001840EB" w:rsidRDefault="005A6A75" w:rsidP="005A6A75">
            <w:pPr>
              <w:bidi/>
              <w:ind w:left="360"/>
              <w:rPr>
                <w:rFonts w:ascii="Simplified Arabic" w:hAnsi="Simplified Arabic" w:cs="Simplified Arabic"/>
                <w:b/>
                <w:bCs/>
                <w:color w:val="0072C7" w:themeColor="accent2"/>
                <w:sz w:val="24"/>
                <w:szCs w:val="24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 w:hint="cs"/>
                <w:b/>
                <w:bCs/>
                <w:color w:val="0072C7" w:themeColor="accent2"/>
                <w:sz w:val="24"/>
                <w:szCs w:val="24"/>
                <w:rtl/>
                <w:lang w:bidi="ar-IQ"/>
              </w:rPr>
              <w:t>1</w:t>
            </w:r>
            <w:r w:rsidR="003D7535" w:rsidRPr="001840EB">
              <w:rPr>
                <w:rFonts w:ascii="Simplified Arabic" w:hAnsi="Simplified Arabic" w:cs="Simplified Arabic"/>
                <w:b/>
                <w:bCs/>
                <w:color w:val="0072C7" w:themeColor="accent2"/>
                <w:sz w:val="24"/>
                <w:szCs w:val="24"/>
                <w:rtl/>
                <w:lang w:bidi="ar-IQ"/>
              </w:rPr>
              <w:t xml:space="preserve">ـــ </w:t>
            </w:r>
            <w:r w:rsidR="003D7535" w:rsidRPr="001840EB">
              <w:rPr>
                <w:rFonts w:ascii="Simplified Arabic" w:hAnsi="Simplified Arabic" w:cs="Simplified Arabic"/>
                <w:color w:val="0072C7" w:themeColor="accent2"/>
                <w:sz w:val="24"/>
                <w:szCs w:val="24"/>
                <w:rtl/>
                <w:lang w:bidi="ar-IQ"/>
              </w:rPr>
              <w:t xml:space="preserve">3 بحوث من </w:t>
            </w:r>
            <w:r w:rsidR="003D7535" w:rsidRPr="001840EB">
              <w:rPr>
                <w:rFonts w:ascii="Simplified Arabic" w:hAnsi="Simplified Arabic" w:cs="Simplified Arabic"/>
                <w:b/>
                <w:bCs/>
                <w:color w:val="0072C7" w:themeColor="accent2"/>
                <w:sz w:val="24"/>
                <w:szCs w:val="24"/>
                <w:rtl/>
                <w:lang w:bidi="ar-IQ"/>
              </w:rPr>
              <w:t>كلية التربية للبنات جامعة الكوفة / 11 / 2016</w:t>
            </w:r>
          </w:p>
          <w:p w:rsidR="003D7535" w:rsidRPr="001840EB" w:rsidRDefault="005A6A75" w:rsidP="005A6A75">
            <w:pPr>
              <w:bidi/>
              <w:ind w:left="360"/>
              <w:rPr>
                <w:rFonts w:ascii="Simplified Arabic" w:hAnsi="Simplified Arabic" w:cs="Simplified Arabic"/>
                <w:b/>
                <w:bCs/>
                <w:color w:val="0072C7" w:themeColor="accent2"/>
                <w:sz w:val="24"/>
                <w:szCs w:val="24"/>
                <w:lang w:bidi="ar-IQ"/>
              </w:rPr>
            </w:pPr>
            <w:r w:rsidRPr="001840EB">
              <w:rPr>
                <w:rFonts w:ascii="Simplified Arabic" w:hAnsi="Simplified Arabic" w:cs="Simplified Arabic" w:hint="cs"/>
                <w:b/>
                <w:bCs/>
                <w:color w:val="0072C7" w:themeColor="accent2"/>
                <w:sz w:val="24"/>
                <w:szCs w:val="24"/>
                <w:rtl/>
                <w:lang w:bidi="ar-IQ"/>
              </w:rPr>
              <w:t>2</w:t>
            </w:r>
            <w:r w:rsidR="003D7535" w:rsidRPr="001840EB">
              <w:rPr>
                <w:rFonts w:ascii="Simplified Arabic" w:hAnsi="Simplified Arabic" w:cs="Simplified Arabic"/>
                <w:b/>
                <w:bCs/>
                <w:color w:val="0072C7" w:themeColor="accent2"/>
                <w:sz w:val="24"/>
                <w:szCs w:val="24"/>
                <w:rtl/>
                <w:lang w:bidi="ar-IQ"/>
              </w:rPr>
              <w:t xml:space="preserve">ـــ بحث من مجلة الأستاذ 11 / 10 / </w:t>
            </w:r>
            <w:r w:rsidR="003D7535" w:rsidRPr="001840EB">
              <w:rPr>
                <w:rFonts w:ascii="Simplified Arabic" w:hAnsi="Simplified Arabic" w:cs="Simplified Arabic" w:hint="cs"/>
                <w:b/>
                <w:bCs/>
                <w:color w:val="0072C7" w:themeColor="accent2"/>
                <w:sz w:val="24"/>
                <w:szCs w:val="24"/>
                <w:rtl/>
                <w:lang w:bidi="ar-IQ"/>
              </w:rPr>
              <w:t>2016.</w:t>
            </w:r>
          </w:p>
          <w:p w:rsidR="003D7535" w:rsidRPr="001840EB" w:rsidRDefault="005A6A75" w:rsidP="005A6A75">
            <w:pPr>
              <w:bidi/>
              <w:ind w:left="360"/>
              <w:rPr>
                <w:rFonts w:ascii="Simplified Arabic" w:hAnsi="Simplified Arabic" w:cs="Simplified Arabic"/>
                <w:b/>
                <w:bCs/>
                <w:color w:val="0072C7" w:themeColor="accent2"/>
                <w:sz w:val="24"/>
                <w:szCs w:val="24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 w:hint="cs"/>
                <w:b/>
                <w:bCs/>
                <w:color w:val="0072C7" w:themeColor="accent2"/>
                <w:sz w:val="24"/>
                <w:szCs w:val="24"/>
                <w:rtl/>
                <w:lang w:bidi="ar-IQ"/>
              </w:rPr>
              <w:t>3</w:t>
            </w:r>
            <w:r w:rsidR="003D7535" w:rsidRPr="001840EB">
              <w:rPr>
                <w:rFonts w:ascii="Simplified Arabic" w:hAnsi="Simplified Arabic" w:cs="Simplified Arabic"/>
                <w:b/>
                <w:bCs/>
                <w:color w:val="0072C7" w:themeColor="accent2"/>
                <w:sz w:val="24"/>
                <w:szCs w:val="24"/>
                <w:rtl/>
                <w:lang w:bidi="ar-IQ"/>
              </w:rPr>
              <w:t xml:space="preserve">ـــ بحث من مجلة العميد </w:t>
            </w:r>
            <w:r w:rsidR="003D7535" w:rsidRPr="001840EB">
              <w:rPr>
                <w:rFonts w:ascii="Simplified Arabic" w:hAnsi="Simplified Arabic" w:cs="Simplified Arabic" w:hint="cs"/>
                <w:b/>
                <w:bCs/>
                <w:color w:val="0072C7" w:themeColor="accent2"/>
                <w:sz w:val="24"/>
                <w:szCs w:val="24"/>
                <w:rtl/>
                <w:lang w:bidi="ar-IQ"/>
              </w:rPr>
              <w:t>2016.</w:t>
            </w:r>
          </w:p>
          <w:p w:rsidR="003D7535" w:rsidRPr="001840EB" w:rsidRDefault="005A6A75" w:rsidP="005A6A75">
            <w:pPr>
              <w:bidi/>
              <w:ind w:left="360"/>
              <w:rPr>
                <w:rFonts w:ascii="Simplified Arabic" w:hAnsi="Simplified Arabic" w:cs="Simplified Arabic"/>
                <w:b/>
                <w:bCs/>
                <w:color w:val="0072C7" w:themeColor="accent2"/>
                <w:sz w:val="24"/>
                <w:szCs w:val="24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 w:hint="cs"/>
                <w:b/>
                <w:bCs/>
                <w:color w:val="0072C7" w:themeColor="accent2"/>
                <w:sz w:val="24"/>
                <w:szCs w:val="24"/>
                <w:rtl/>
                <w:lang w:bidi="ar-IQ"/>
              </w:rPr>
              <w:t>4</w:t>
            </w:r>
            <w:r w:rsidR="003D7535" w:rsidRPr="001840EB">
              <w:rPr>
                <w:rFonts w:ascii="Simplified Arabic" w:hAnsi="Simplified Arabic" w:cs="Simplified Arabic"/>
                <w:b/>
                <w:bCs/>
                <w:color w:val="0072C7" w:themeColor="accent2"/>
                <w:sz w:val="24"/>
                <w:szCs w:val="24"/>
                <w:rtl/>
                <w:lang w:bidi="ar-IQ"/>
              </w:rPr>
              <w:t xml:space="preserve">ـــ 3 بحوث من كلية التربية للبنات الجامعة العراقية </w:t>
            </w:r>
            <w:r w:rsidR="003D7535" w:rsidRPr="001840EB">
              <w:rPr>
                <w:rFonts w:ascii="Simplified Arabic" w:hAnsi="Simplified Arabic" w:cs="Simplified Arabic" w:hint="cs"/>
                <w:b/>
                <w:bCs/>
                <w:color w:val="0072C7" w:themeColor="accent2"/>
                <w:sz w:val="24"/>
                <w:szCs w:val="24"/>
                <w:rtl/>
                <w:lang w:bidi="ar-IQ"/>
              </w:rPr>
              <w:t>2017.</w:t>
            </w:r>
          </w:p>
          <w:p w:rsidR="003D7535" w:rsidRPr="001840EB" w:rsidRDefault="005A6A75" w:rsidP="005A6A75">
            <w:pPr>
              <w:bidi/>
              <w:ind w:left="360"/>
              <w:rPr>
                <w:rFonts w:ascii="Simplified Arabic" w:hAnsi="Simplified Arabic" w:cs="Simplified Arabic"/>
                <w:b/>
                <w:bCs/>
                <w:color w:val="0072C7" w:themeColor="accent2"/>
                <w:sz w:val="24"/>
                <w:szCs w:val="24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 w:hint="cs"/>
                <w:b/>
                <w:bCs/>
                <w:color w:val="0072C7" w:themeColor="accent2"/>
                <w:sz w:val="24"/>
                <w:szCs w:val="24"/>
                <w:rtl/>
                <w:lang w:bidi="ar-IQ"/>
              </w:rPr>
              <w:t>5</w:t>
            </w:r>
            <w:r w:rsidR="003D7535" w:rsidRPr="001840EB">
              <w:rPr>
                <w:rFonts w:ascii="Simplified Arabic" w:hAnsi="Simplified Arabic" w:cs="Simplified Arabic"/>
                <w:b/>
                <w:bCs/>
                <w:color w:val="0072C7" w:themeColor="accent2"/>
                <w:sz w:val="24"/>
                <w:szCs w:val="24"/>
                <w:rtl/>
                <w:lang w:bidi="ar-IQ"/>
              </w:rPr>
              <w:t xml:space="preserve">ـــ 3 بحوث من كلية الإمام الكاظم </w:t>
            </w:r>
            <w:r w:rsidR="003D7535" w:rsidRPr="001840EB">
              <w:rPr>
                <w:rFonts w:ascii="Simplified Arabic" w:hAnsi="Simplified Arabic" w:cs="Simplified Arabic" w:hint="cs"/>
                <w:b/>
                <w:bCs/>
                <w:color w:val="0072C7" w:themeColor="accent2"/>
                <w:sz w:val="24"/>
                <w:szCs w:val="24"/>
                <w:rtl/>
                <w:lang w:bidi="ar-IQ"/>
              </w:rPr>
              <w:t>2017.</w:t>
            </w:r>
          </w:p>
          <w:p w:rsidR="003D7535" w:rsidRPr="001840EB" w:rsidRDefault="005A6A75" w:rsidP="005A6A75">
            <w:pPr>
              <w:bidi/>
              <w:ind w:left="360"/>
              <w:rPr>
                <w:rFonts w:ascii="Simplified Arabic" w:hAnsi="Simplified Arabic" w:cs="Simplified Arabic"/>
                <w:b/>
                <w:bCs/>
                <w:color w:val="0072C7" w:themeColor="accent2"/>
                <w:sz w:val="24"/>
                <w:szCs w:val="24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 w:hint="cs"/>
                <w:b/>
                <w:bCs/>
                <w:color w:val="0072C7" w:themeColor="accent2"/>
                <w:sz w:val="24"/>
                <w:szCs w:val="24"/>
                <w:rtl/>
                <w:lang w:bidi="ar-IQ"/>
              </w:rPr>
              <w:t>6</w:t>
            </w:r>
            <w:r w:rsidR="003D7535" w:rsidRPr="001840EB">
              <w:rPr>
                <w:rFonts w:ascii="Simplified Arabic" w:hAnsi="Simplified Arabic" w:cs="Simplified Arabic"/>
                <w:b/>
                <w:bCs/>
                <w:color w:val="0072C7" w:themeColor="accent2"/>
                <w:sz w:val="24"/>
                <w:szCs w:val="24"/>
                <w:rtl/>
                <w:lang w:bidi="ar-IQ"/>
              </w:rPr>
              <w:t xml:space="preserve">ـــ 3 بحوث من كلية الإمام الكاظم </w:t>
            </w:r>
            <w:r w:rsidR="003D7535" w:rsidRPr="001840EB">
              <w:rPr>
                <w:rFonts w:ascii="Simplified Arabic" w:hAnsi="Simplified Arabic" w:cs="Simplified Arabic" w:hint="cs"/>
                <w:b/>
                <w:bCs/>
                <w:color w:val="0072C7" w:themeColor="accent2"/>
                <w:sz w:val="24"/>
                <w:szCs w:val="24"/>
                <w:rtl/>
                <w:lang w:bidi="ar-IQ"/>
              </w:rPr>
              <w:t>2017.</w:t>
            </w:r>
          </w:p>
          <w:p w:rsidR="003D7535" w:rsidRPr="001840EB" w:rsidRDefault="005A6A75" w:rsidP="005A6A75">
            <w:pPr>
              <w:bidi/>
              <w:ind w:left="360"/>
              <w:rPr>
                <w:rFonts w:ascii="Simplified Arabic" w:hAnsi="Simplified Arabic" w:cs="Simplified Arabic"/>
                <w:b/>
                <w:bCs/>
                <w:color w:val="0072C7" w:themeColor="accent2"/>
                <w:sz w:val="24"/>
                <w:szCs w:val="24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 w:hint="cs"/>
                <w:b/>
                <w:bCs/>
                <w:color w:val="0072C7" w:themeColor="accent2"/>
                <w:sz w:val="24"/>
                <w:szCs w:val="24"/>
                <w:rtl/>
                <w:lang w:bidi="ar-IQ"/>
              </w:rPr>
              <w:t>7</w:t>
            </w:r>
            <w:r w:rsidR="003D7535" w:rsidRPr="001840EB">
              <w:rPr>
                <w:rFonts w:ascii="Simplified Arabic" w:hAnsi="Simplified Arabic" w:cs="Simplified Arabic"/>
                <w:b/>
                <w:bCs/>
                <w:color w:val="0072C7" w:themeColor="accent2"/>
                <w:sz w:val="24"/>
                <w:szCs w:val="24"/>
                <w:rtl/>
                <w:lang w:bidi="ar-IQ"/>
              </w:rPr>
              <w:t xml:space="preserve">ـــ 3 بحوث من كلية التربية / جامعة بابل </w:t>
            </w:r>
            <w:r w:rsidR="003D7535" w:rsidRPr="001840EB">
              <w:rPr>
                <w:rFonts w:ascii="Simplified Arabic" w:hAnsi="Simplified Arabic" w:cs="Simplified Arabic" w:hint="cs"/>
                <w:b/>
                <w:bCs/>
                <w:color w:val="0072C7" w:themeColor="accent2"/>
                <w:sz w:val="24"/>
                <w:szCs w:val="24"/>
                <w:rtl/>
                <w:lang w:bidi="ar-IQ"/>
              </w:rPr>
              <w:t>2017.</w:t>
            </w:r>
          </w:p>
          <w:p w:rsidR="003D7535" w:rsidRPr="001840EB" w:rsidRDefault="005A6A75" w:rsidP="003D7535">
            <w:pPr>
              <w:bidi/>
              <w:ind w:left="360"/>
              <w:rPr>
                <w:rFonts w:ascii="Simplified Arabic" w:hAnsi="Simplified Arabic" w:cs="Simplified Arabic"/>
                <w:b/>
                <w:bCs/>
                <w:color w:val="0072C7" w:themeColor="accent2"/>
                <w:sz w:val="24"/>
                <w:szCs w:val="24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 w:hint="cs"/>
                <w:b/>
                <w:bCs/>
                <w:color w:val="0072C7" w:themeColor="accent2"/>
                <w:sz w:val="24"/>
                <w:szCs w:val="24"/>
                <w:rtl/>
                <w:lang w:bidi="ar-IQ"/>
              </w:rPr>
              <w:lastRenderedPageBreak/>
              <w:t>8</w:t>
            </w:r>
            <w:r w:rsidR="003D7535" w:rsidRPr="001840EB">
              <w:rPr>
                <w:rFonts w:ascii="Simplified Arabic" w:hAnsi="Simplified Arabic" w:cs="Simplified Arabic"/>
                <w:b/>
                <w:bCs/>
                <w:color w:val="0072C7" w:themeColor="accent2"/>
                <w:sz w:val="24"/>
                <w:szCs w:val="24"/>
                <w:rtl/>
                <w:lang w:bidi="ar-IQ"/>
              </w:rPr>
              <w:t xml:space="preserve">ـــ بحث من مجلة ذراري العلمية </w:t>
            </w:r>
            <w:r w:rsidR="003D7535" w:rsidRPr="001840EB">
              <w:rPr>
                <w:rFonts w:ascii="Simplified Arabic" w:hAnsi="Simplified Arabic" w:cs="Simplified Arabic" w:hint="cs"/>
                <w:b/>
                <w:bCs/>
                <w:color w:val="0072C7" w:themeColor="accent2"/>
                <w:sz w:val="24"/>
                <w:szCs w:val="24"/>
                <w:rtl/>
                <w:lang w:bidi="ar-IQ"/>
              </w:rPr>
              <w:t>2017.</w:t>
            </w:r>
            <w:r w:rsidR="003D7535" w:rsidRPr="001840EB">
              <w:rPr>
                <w:rFonts w:ascii="Simplified Arabic" w:hAnsi="Simplified Arabic" w:cs="Simplified Arabic"/>
                <w:b/>
                <w:bCs/>
                <w:color w:val="0072C7" w:themeColor="accent2"/>
                <w:sz w:val="24"/>
                <w:szCs w:val="24"/>
                <w:rtl/>
                <w:lang w:bidi="ar-IQ"/>
              </w:rPr>
              <w:t xml:space="preserve"> </w:t>
            </w:r>
          </w:p>
          <w:p w:rsidR="003D7535" w:rsidRPr="001840EB" w:rsidRDefault="005A6A75" w:rsidP="003D7535">
            <w:pPr>
              <w:bidi/>
              <w:ind w:left="360"/>
              <w:rPr>
                <w:rFonts w:ascii="Simplified Arabic" w:hAnsi="Simplified Arabic" w:cs="Simplified Arabic"/>
                <w:b/>
                <w:bCs/>
                <w:color w:val="0072C7" w:themeColor="accent2"/>
                <w:sz w:val="24"/>
                <w:szCs w:val="24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 w:hint="cs"/>
                <w:b/>
                <w:bCs/>
                <w:color w:val="0072C7" w:themeColor="accent2"/>
                <w:sz w:val="24"/>
                <w:szCs w:val="24"/>
                <w:rtl/>
                <w:lang w:bidi="ar-IQ"/>
              </w:rPr>
              <w:t>9</w:t>
            </w:r>
            <w:r w:rsidR="003D7535" w:rsidRPr="001840EB">
              <w:rPr>
                <w:rFonts w:ascii="Simplified Arabic" w:hAnsi="Simplified Arabic" w:cs="Simplified Arabic"/>
                <w:b/>
                <w:bCs/>
                <w:color w:val="0072C7" w:themeColor="accent2"/>
                <w:sz w:val="24"/>
                <w:szCs w:val="24"/>
                <w:rtl/>
                <w:lang w:bidi="ar-IQ"/>
              </w:rPr>
              <w:t xml:space="preserve">ـــ بحث من مجلة قسم الأديان في بيت الحكمة </w:t>
            </w:r>
            <w:r w:rsidR="003D7535" w:rsidRPr="001840EB">
              <w:rPr>
                <w:rFonts w:ascii="Simplified Arabic" w:hAnsi="Simplified Arabic" w:cs="Simplified Arabic" w:hint="cs"/>
                <w:b/>
                <w:bCs/>
                <w:color w:val="0072C7" w:themeColor="accent2"/>
                <w:sz w:val="24"/>
                <w:szCs w:val="24"/>
                <w:rtl/>
                <w:lang w:bidi="ar-IQ"/>
              </w:rPr>
              <w:t>2016.</w:t>
            </w:r>
            <w:r w:rsidR="003D7535" w:rsidRPr="001840EB">
              <w:rPr>
                <w:rFonts w:ascii="Simplified Arabic" w:hAnsi="Simplified Arabic" w:cs="Simplified Arabic"/>
                <w:b/>
                <w:bCs/>
                <w:color w:val="0072C7" w:themeColor="accent2"/>
                <w:sz w:val="24"/>
                <w:szCs w:val="24"/>
                <w:rtl/>
                <w:lang w:bidi="ar-IQ"/>
              </w:rPr>
              <w:t xml:space="preserve"> </w:t>
            </w:r>
          </w:p>
          <w:sdt>
            <w:sdtPr>
              <w:rPr>
                <w:color w:val="0072C7"/>
                <w:rtl/>
                <w:lang w:val="ar-SA"/>
              </w:rPr>
              <w:id w:val="-1554227259"/>
              <w:placeholder>
                <w:docPart w:val="4FE92EE8E4CD40E8840A67F2C6B7E7CC"/>
              </w:placeholder>
              <w:temporary/>
              <w:showingPlcHdr/>
              <w15:appearance w15:val="hidden"/>
            </w:sdtPr>
            <w:sdtEndPr/>
            <w:sdtContent>
              <w:p w:rsidR="003D1B71" w:rsidRPr="003D7535" w:rsidRDefault="003D1B71" w:rsidP="00AC6C7E">
                <w:pPr>
                  <w:pStyle w:val="21"/>
                  <w:bidi/>
                  <w:rPr>
                    <w:color w:val="0072C7"/>
                    <w:rtl/>
                    <w:lang w:val="ar-SA"/>
                  </w:rPr>
                </w:pPr>
                <w:r w:rsidRPr="003D7535">
                  <w:rPr>
                    <w:rtl/>
                    <w:lang w:val="ar-SA" w:eastAsia="ar"/>
                  </w:rPr>
                  <w:t>التعليم</w:t>
                </w:r>
              </w:p>
            </w:sdtContent>
          </w:sdt>
          <w:p w:rsidR="003D1B71" w:rsidRPr="003D7535" w:rsidRDefault="003D1B71" w:rsidP="003D7535">
            <w:pPr>
              <w:pStyle w:val="af4"/>
              <w:bidi/>
              <w:rPr>
                <w:sz w:val="24"/>
                <w:szCs w:val="24"/>
                <w:rtl/>
                <w:lang w:val="ar-SA" w:bidi="ar-IQ"/>
              </w:rPr>
            </w:pPr>
          </w:p>
          <w:p w:rsidR="003D7535" w:rsidRPr="001840EB" w:rsidRDefault="003D7535" w:rsidP="003D7535">
            <w:pPr>
              <w:bidi/>
              <w:rPr>
                <w:rFonts w:ascii="Simplified Arabic" w:hAnsi="Simplified Arabic" w:cs="Simplified Arabic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1840EB">
              <w:rPr>
                <w:rFonts w:ascii="Simplified Arabic" w:hAnsi="Simplified Arabic" w:cs="Simplified Arabic"/>
                <w:b/>
                <w:bCs/>
                <w:color w:val="7030A0"/>
                <w:sz w:val="24"/>
                <w:szCs w:val="24"/>
                <w:rtl/>
                <w:lang w:bidi="ar-IQ"/>
              </w:rPr>
              <w:t>ـ</w:t>
            </w:r>
            <w:r w:rsidR="001840EB" w:rsidRPr="001840EB">
              <w:rPr>
                <w:rFonts w:ascii="Simplified Arabic" w:hAnsi="Simplified Arabic" w:cs="Simplified Arabic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1</w:t>
            </w:r>
            <w:r w:rsidRPr="001840EB">
              <w:rPr>
                <w:rFonts w:ascii="Simplified Arabic" w:hAnsi="Simplified Arabic" w:cs="Simplified Arabic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ـــ حاصل على شهادة </w:t>
            </w:r>
            <w:r w:rsidRPr="001840EB">
              <w:rPr>
                <w:rFonts w:ascii="Simplified Arabic" w:hAnsi="Simplified Arabic" w:cs="Simplified Arabic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البكالوريو</w:t>
            </w:r>
            <w:r w:rsidRPr="001840EB">
              <w:rPr>
                <w:rFonts w:ascii="Simplified Arabic" w:hAnsi="Simplified Arabic" w:cs="Simplified Arabic" w:hint="eastAsia"/>
                <w:b/>
                <w:bCs/>
                <w:color w:val="7030A0"/>
                <w:sz w:val="24"/>
                <w:szCs w:val="24"/>
                <w:rtl/>
                <w:lang w:bidi="ar-IQ"/>
              </w:rPr>
              <w:t>س</w:t>
            </w:r>
            <w:r w:rsidRPr="001840EB">
              <w:rPr>
                <w:rFonts w:ascii="Simplified Arabic" w:hAnsi="Simplified Arabic" w:cs="Simplified Arabic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في آداب اللغة العربية من كلية المأمون الجامعة سنة </w:t>
            </w:r>
            <w:r w:rsidRPr="001840EB">
              <w:rPr>
                <w:rFonts w:ascii="Simplified Arabic" w:hAnsi="Simplified Arabic" w:cs="Simplified Arabic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1997.</w:t>
            </w:r>
            <w:r w:rsidRPr="001840EB">
              <w:rPr>
                <w:rFonts w:ascii="Simplified Arabic" w:hAnsi="Simplified Arabic" w:cs="Simplified Arabic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  <w:p w:rsidR="003D7535" w:rsidRPr="001840EB" w:rsidRDefault="003D7535" w:rsidP="003D7535">
            <w:pPr>
              <w:bidi/>
              <w:rPr>
                <w:rFonts w:ascii="Simplified Arabic" w:hAnsi="Simplified Arabic" w:cs="Simplified Arabic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/>
                <w:b/>
                <w:bCs/>
                <w:color w:val="7030A0"/>
                <w:sz w:val="24"/>
                <w:szCs w:val="24"/>
                <w:rtl/>
                <w:lang w:bidi="ar-IQ"/>
              </w:rPr>
              <w:t>ـ</w:t>
            </w:r>
            <w:r w:rsidR="001840EB" w:rsidRPr="001840EB">
              <w:rPr>
                <w:rFonts w:ascii="Simplified Arabic" w:hAnsi="Simplified Arabic" w:cs="Simplified Arabic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2</w:t>
            </w:r>
            <w:r w:rsidRPr="001840EB">
              <w:rPr>
                <w:rFonts w:ascii="Simplified Arabic" w:hAnsi="Simplified Arabic" w:cs="Simplified Arabic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ـــــ نال شهادة الماجستير في اللغة العربية وآدابها / تخصص لغة سنة </w:t>
            </w:r>
            <w:r w:rsidRPr="001840EB">
              <w:rPr>
                <w:rFonts w:ascii="Simplified Arabic" w:hAnsi="Simplified Arabic" w:cs="Simplified Arabic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2000 بتقدير</w:t>
            </w:r>
            <w:r w:rsidRPr="001840EB">
              <w:rPr>
                <w:rFonts w:ascii="Simplified Arabic" w:hAnsi="Simplified Arabic" w:cs="Simplified Arabic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جيد جدا من كلية التربية / </w:t>
            </w:r>
            <w:r w:rsidRPr="001840EB">
              <w:rPr>
                <w:rFonts w:ascii="Simplified Arabic" w:hAnsi="Simplified Arabic" w:cs="Simplified Arabic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للبنات جامعة</w:t>
            </w:r>
            <w:r w:rsidRPr="001840EB">
              <w:rPr>
                <w:rFonts w:ascii="Simplified Arabic" w:hAnsi="Simplified Arabic" w:cs="Simplified Arabic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1840EB">
              <w:rPr>
                <w:rFonts w:ascii="Simplified Arabic" w:hAnsi="Simplified Arabic" w:cs="Simplified Arabic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الأنبار.</w:t>
            </w:r>
            <w:r w:rsidRPr="001840EB">
              <w:rPr>
                <w:rFonts w:ascii="Simplified Arabic" w:hAnsi="Simplified Arabic" w:cs="Simplified Arabic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وكان عنوان رسالته (العلة الإملائية في قواعد رسم الكلمة </w:t>
            </w:r>
            <w:r w:rsidRPr="001840EB">
              <w:rPr>
                <w:rFonts w:ascii="Simplified Arabic" w:hAnsi="Simplified Arabic" w:cs="Simplified Arabic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العربية).</w:t>
            </w:r>
            <w:r w:rsidRPr="001840EB">
              <w:rPr>
                <w:rFonts w:ascii="Simplified Arabic" w:hAnsi="Simplified Arabic" w:cs="Simplified Arabic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  <w:p w:rsidR="003D1B71" w:rsidRPr="001840EB" w:rsidRDefault="001840EB" w:rsidP="00175921">
            <w:pPr>
              <w:bidi/>
              <w:rPr>
                <w:rFonts w:ascii="Simplified Arabic" w:hAnsi="Simplified Arabic" w:cs="Simplified Arabic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3</w:t>
            </w:r>
            <w:r w:rsidR="003D7535" w:rsidRPr="001840EB">
              <w:rPr>
                <w:rFonts w:ascii="Simplified Arabic" w:hAnsi="Simplified Arabic" w:cs="Simplified Arabic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ـــــــ وحاز على شهادة الدكتوراه في اللغة العربية وآدابها من كلية التربية للبنات / جامعة بغداد سنة 2007 بتقدير جيد جدا عال وكان عنوان </w:t>
            </w:r>
            <w:r w:rsidR="003D7535" w:rsidRPr="001840EB">
              <w:rPr>
                <w:rFonts w:ascii="Simplified Arabic" w:hAnsi="Simplified Arabic" w:cs="Simplified Arabic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أطروحته:</w:t>
            </w:r>
            <w:r w:rsidR="003D7535" w:rsidRPr="001840EB">
              <w:rPr>
                <w:rFonts w:ascii="Simplified Arabic" w:hAnsi="Simplified Arabic" w:cs="Simplified Arabic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(التوجيه النحوي في كتب أحكام القرآن في ضوء </w:t>
            </w:r>
            <w:r w:rsidR="003D7535" w:rsidRPr="001840EB">
              <w:rPr>
                <w:rFonts w:ascii="Simplified Arabic" w:hAnsi="Simplified Arabic" w:cs="Simplified Arabic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القرائن</w:t>
            </w:r>
            <w:r w:rsidR="005A6A75" w:rsidRPr="001840EB">
              <w:rPr>
                <w:rFonts w:ascii="Simplified Arabic" w:hAnsi="Simplified Arabic" w:cs="Simplified Arabic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).</w:t>
            </w:r>
            <w:r w:rsidR="003D7535" w:rsidRPr="001840EB">
              <w:rPr>
                <w:rFonts w:ascii="Simplified Arabic" w:hAnsi="Simplified Arabic" w:cs="Simplified Arabic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  <w:p w:rsidR="003D1B71" w:rsidRPr="003D7535" w:rsidRDefault="00175921" w:rsidP="00175921">
            <w:pPr>
              <w:pStyle w:val="21"/>
              <w:bidi/>
              <w:rPr>
                <w:color w:val="0072C7"/>
                <w:rtl/>
                <w:lang w:val="ar-SA"/>
              </w:rPr>
            </w:pPr>
            <w:r>
              <w:rPr>
                <w:rFonts w:hint="cs"/>
                <w:color w:val="0072C7"/>
                <w:rtl/>
                <w:lang w:val="ar-SA"/>
              </w:rPr>
              <w:t>الكتب والمؤلفات</w:t>
            </w:r>
          </w:p>
          <w:p w:rsidR="00175921" w:rsidRPr="009F2E49" w:rsidRDefault="00175921" w:rsidP="00175921">
            <w:pPr>
              <w:bidi/>
              <w:rPr>
                <w:rFonts w:ascii="Simplified Arabic" w:hAnsi="Simplified Arabic" w:cs="Simplified Arabic"/>
                <w:sz w:val="28"/>
                <w:szCs w:val="28"/>
                <w:lang w:eastAsia="en-US" w:bidi="ar-IQ"/>
              </w:rPr>
            </w:pPr>
            <w:r w:rsidRPr="009F2E49">
              <w:rPr>
                <w:rFonts w:ascii="Simplified Arabic" w:hAnsi="Simplified Arabic" w:cs="Simplified Arabic"/>
                <w:sz w:val="28"/>
                <w:szCs w:val="28"/>
                <w:rtl/>
                <w:lang w:eastAsia="en-US" w:bidi="ar-IQ"/>
              </w:rPr>
              <w:t xml:space="preserve">1ـــــ </w:t>
            </w:r>
            <w:r w:rsidRPr="005A6A75">
              <w:rPr>
                <w:rFonts w:ascii="Simplified Arabic" w:hAnsi="Simplified Arabic" w:cs="Simplified Arabic"/>
                <w:color w:val="7030A0"/>
                <w:sz w:val="28"/>
                <w:szCs w:val="28"/>
                <w:rtl/>
                <w:lang w:eastAsia="en-US" w:bidi="ar-IQ"/>
              </w:rPr>
              <w:t xml:space="preserve">كتاب </w:t>
            </w:r>
            <w:r w:rsidRPr="009F2E49">
              <w:rPr>
                <w:rFonts w:ascii="Simplified Arabic" w:hAnsi="Simplified Arabic" w:cs="Simplified Arabic"/>
                <w:sz w:val="28"/>
                <w:szCs w:val="28"/>
                <w:rtl/>
                <w:lang w:eastAsia="en-US" w:bidi="ar-IQ"/>
              </w:rPr>
              <w:t xml:space="preserve">... </w:t>
            </w:r>
            <w:r w:rsidRPr="005A6A75">
              <w:rPr>
                <w:rFonts w:ascii="Simplified Arabic" w:hAnsi="Simplified Arabic" w:cs="Simplified Arabic"/>
                <w:b/>
                <w:bCs/>
                <w:color w:val="122974" w:themeColor="accent3" w:themeTint="E6"/>
                <w:sz w:val="28"/>
                <w:szCs w:val="28"/>
                <w:rtl/>
                <w:lang w:eastAsia="en-US" w:bidi="ar-IQ"/>
              </w:rPr>
              <w:t xml:space="preserve">العلة الإملائية في قواعد رسم الكلمة </w:t>
            </w:r>
            <w:r w:rsidR="009F2E49" w:rsidRPr="005A6A75">
              <w:rPr>
                <w:rFonts w:ascii="Simplified Arabic" w:hAnsi="Simplified Arabic" w:cs="Simplified Arabic" w:hint="cs"/>
                <w:b/>
                <w:bCs/>
                <w:color w:val="122974" w:themeColor="accent3" w:themeTint="E6"/>
                <w:sz w:val="28"/>
                <w:szCs w:val="28"/>
                <w:rtl/>
                <w:lang w:eastAsia="en-US" w:bidi="ar-IQ"/>
              </w:rPr>
              <w:t>العربية</w:t>
            </w:r>
            <w:r w:rsidR="009F2E49" w:rsidRPr="005A6A75">
              <w:rPr>
                <w:rFonts w:ascii="Simplified Arabic" w:hAnsi="Simplified Arabic" w:cs="Simplified Arabic" w:hint="cs"/>
                <w:color w:val="122974" w:themeColor="accent3" w:themeTint="E6"/>
                <w:sz w:val="28"/>
                <w:szCs w:val="28"/>
                <w:rtl/>
                <w:lang w:eastAsia="en-US" w:bidi="ar-IQ"/>
              </w:rPr>
              <w:t>.</w:t>
            </w:r>
          </w:p>
          <w:p w:rsidR="00175921" w:rsidRPr="00175921" w:rsidRDefault="00175921" w:rsidP="00175921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sz w:val="28"/>
                <w:szCs w:val="28"/>
                <w:lang w:eastAsia="en-US" w:bidi="ar-IQ"/>
              </w:rPr>
            </w:pPr>
            <w:r w:rsidRPr="00175921">
              <w:rPr>
                <w:rFonts w:ascii="Simplified Arabic" w:hAnsi="Simplified Arabic" w:cs="Simplified Arabic"/>
                <w:sz w:val="28"/>
                <w:szCs w:val="28"/>
                <w:rtl/>
                <w:lang w:eastAsia="en-US" w:bidi="ar-IQ"/>
              </w:rPr>
              <w:t xml:space="preserve">2ـــــ </w:t>
            </w:r>
            <w:r w:rsidRPr="00175921">
              <w:rPr>
                <w:rFonts w:ascii="Simplified Arabic" w:hAnsi="Simplified Arabic" w:cs="Simplified Arabic"/>
                <w:color w:val="7030A0"/>
                <w:sz w:val="28"/>
                <w:szCs w:val="28"/>
                <w:rtl/>
                <w:lang w:eastAsia="en-US" w:bidi="ar-IQ"/>
              </w:rPr>
              <w:t>كتاب</w:t>
            </w:r>
            <w:r w:rsidRPr="00175921">
              <w:rPr>
                <w:rFonts w:ascii="Simplified Arabic" w:hAnsi="Simplified Arabic" w:cs="Simplified Arabic"/>
                <w:sz w:val="28"/>
                <w:szCs w:val="28"/>
                <w:rtl/>
                <w:lang w:eastAsia="en-US" w:bidi="ar-IQ"/>
              </w:rPr>
              <w:t xml:space="preserve"> ... </w:t>
            </w:r>
            <w:r w:rsidRPr="00175921">
              <w:rPr>
                <w:rFonts w:ascii="Simplified Arabic" w:hAnsi="Simplified Arabic" w:cs="Simplified Arabic"/>
                <w:b/>
                <w:bCs/>
                <w:color w:val="122974" w:themeColor="accent3" w:themeTint="E6"/>
                <w:sz w:val="28"/>
                <w:szCs w:val="28"/>
                <w:rtl/>
                <w:lang w:eastAsia="en-US" w:bidi="ar-IQ"/>
              </w:rPr>
              <w:t xml:space="preserve">التوجيه النحوي في كتب أحكام </w:t>
            </w:r>
            <w:r w:rsidR="009F2E49" w:rsidRPr="005A6A75">
              <w:rPr>
                <w:rFonts w:ascii="Simplified Arabic" w:hAnsi="Simplified Arabic" w:cs="Simplified Arabic" w:hint="cs"/>
                <w:b/>
                <w:bCs/>
                <w:color w:val="122974" w:themeColor="accent3" w:themeTint="E6"/>
                <w:sz w:val="28"/>
                <w:szCs w:val="28"/>
                <w:rtl/>
                <w:lang w:eastAsia="en-US" w:bidi="ar-IQ"/>
              </w:rPr>
              <w:t>القرآن.</w:t>
            </w:r>
            <w:r w:rsidRPr="00175921">
              <w:rPr>
                <w:rFonts w:ascii="Simplified Arabic" w:hAnsi="Simplified Arabic" w:cs="Simplified Arabic"/>
                <w:color w:val="122974" w:themeColor="accent3" w:themeTint="E6"/>
                <w:sz w:val="28"/>
                <w:szCs w:val="28"/>
                <w:rtl/>
                <w:lang w:eastAsia="en-US" w:bidi="ar-IQ"/>
              </w:rPr>
              <w:t xml:space="preserve"> </w:t>
            </w:r>
          </w:p>
          <w:p w:rsidR="00175921" w:rsidRPr="00175921" w:rsidRDefault="00175921" w:rsidP="00175921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sz w:val="28"/>
                <w:szCs w:val="28"/>
                <w:rtl/>
                <w:lang w:eastAsia="en-US" w:bidi="ar-IQ"/>
              </w:rPr>
            </w:pPr>
            <w:r w:rsidRPr="00175921">
              <w:rPr>
                <w:rFonts w:ascii="Simplified Arabic" w:hAnsi="Simplified Arabic" w:cs="Simplified Arabic"/>
                <w:sz w:val="28"/>
                <w:szCs w:val="28"/>
                <w:rtl/>
                <w:lang w:eastAsia="en-US" w:bidi="ar-IQ"/>
              </w:rPr>
              <w:t xml:space="preserve">3ـــــ </w:t>
            </w:r>
            <w:r w:rsidRPr="00175921">
              <w:rPr>
                <w:rFonts w:ascii="Simplified Arabic" w:hAnsi="Simplified Arabic" w:cs="Simplified Arabic"/>
                <w:color w:val="7030A0"/>
                <w:sz w:val="28"/>
                <w:szCs w:val="28"/>
                <w:rtl/>
                <w:lang w:eastAsia="en-US" w:bidi="ar-IQ"/>
              </w:rPr>
              <w:t>كتاب</w:t>
            </w:r>
            <w:r w:rsidRPr="00175921">
              <w:rPr>
                <w:rFonts w:ascii="Simplified Arabic" w:hAnsi="Simplified Arabic" w:cs="Simplified Arabic"/>
                <w:sz w:val="28"/>
                <w:szCs w:val="28"/>
                <w:rtl/>
                <w:lang w:eastAsia="en-US" w:bidi="ar-IQ"/>
              </w:rPr>
              <w:t xml:space="preserve"> ... </w:t>
            </w:r>
            <w:r w:rsidRPr="00175921">
              <w:rPr>
                <w:rFonts w:ascii="Simplified Arabic" w:hAnsi="Simplified Arabic" w:cs="Simplified Arabic"/>
                <w:b/>
                <w:bCs/>
                <w:color w:val="122974" w:themeColor="accent3" w:themeTint="E6"/>
                <w:sz w:val="28"/>
                <w:szCs w:val="28"/>
                <w:rtl/>
                <w:lang w:eastAsia="en-US" w:bidi="ar-IQ"/>
              </w:rPr>
              <w:t xml:space="preserve">منوال المعرفة بين اللغة </w:t>
            </w:r>
            <w:r w:rsidR="009F2E49" w:rsidRPr="005A6A75">
              <w:rPr>
                <w:rFonts w:ascii="Simplified Arabic" w:hAnsi="Simplified Arabic" w:cs="Simplified Arabic" w:hint="cs"/>
                <w:b/>
                <w:bCs/>
                <w:color w:val="122974" w:themeColor="accent3" w:themeTint="E6"/>
                <w:sz w:val="28"/>
                <w:szCs w:val="28"/>
                <w:rtl/>
                <w:lang w:eastAsia="en-US" w:bidi="ar-IQ"/>
              </w:rPr>
              <w:t>والأدب</w:t>
            </w:r>
            <w:r w:rsidR="009F2E49" w:rsidRPr="00175921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eastAsia="en-US" w:bidi="ar-IQ"/>
              </w:rPr>
              <w:t>.</w:t>
            </w:r>
            <w:r w:rsidRPr="00175921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eastAsia="en-US" w:bidi="ar-IQ"/>
              </w:rPr>
              <w:t xml:space="preserve"> </w:t>
            </w:r>
          </w:p>
          <w:p w:rsidR="00175921" w:rsidRPr="00175921" w:rsidRDefault="00175921" w:rsidP="00175921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sz w:val="28"/>
                <w:szCs w:val="28"/>
                <w:rtl/>
                <w:lang w:eastAsia="en-US" w:bidi="ar-IQ"/>
              </w:rPr>
            </w:pPr>
            <w:r w:rsidRPr="00175921">
              <w:rPr>
                <w:rFonts w:ascii="Simplified Arabic" w:hAnsi="Simplified Arabic" w:cs="Simplified Arabic"/>
                <w:sz w:val="28"/>
                <w:szCs w:val="28"/>
                <w:rtl/>
                <w:lang w:eastAsia="en-US" w:bidi="ar-IQ"/>
              </w:rPr>
              <w:t>4ـــــ</w:t>
            </w:r>
            <w:r w:rsidRPr="00175921">
              <w:rPr>
                <w:rFonts w:ascii="Simplified Arabic" w:hAnsi="Simplified Arabic" w:cs="Simplified Arabic"/>
                <w:color w:val="7030A0"/>
                <w:sz w:val="28"/>
                <w:szCs w:val="28"/>
                <w:rtl/>
                <w:lang w:eastAsia="en-US" w:bidi="ar-IQ"/>
              </w:rPr>
              <w:t xml:space="preserve"> كتاب </w:t>
            </w:r>
            <w:r w:rsidRPr="00175921">
              <w:rPr>
                <w:rFonts w:ascii="Simplified Arabic" w:hAnsi="Simplified Arabic" w:cs="Simplified Arabic"/>
                <w:sz w:val="28"/>
                <w:szCs w:val="28"/>
                <w:rtl/>
                <w:lang w:eastAsia="en-US" w:bidi="ar-IQ"/>
              </w:rPr>
              <w:t xml:space="preserve">... </w:t>
            </w:r>
            <w:r w:rsidRPr="00175921">
              <w:rPr>
                <w:rFonts w:ascii="Simplified Arabic" w:hAnsi="Simplified Arabic" w:cs="Simplified Arabic"/>
                <w:b/>
                <w:bCs/>
                <w:color w:val="122974" w:themeColor="accent3" w:themeTint="E6"/>
                <w:sz w:val="28"/>
                <w:szCs w:val="28"/>
                <w:rtl/>
                <w:lang w:eastAsia="en-US" w:bidi="ar-IQ"/>
              </w:rPr>
              <w:t>مستويات تشكيل النص في خطبة السيدة الزهراء (ع)</w:t>
            </w:r>
            <w:r w:rsidRPr="00175921">
              <w:rPr>
                <w:rFonts w:ascii="Simplified Arabic" w:hAnsi="Simplified Arabic" w:cs="Simplified Arabic"/>
                <w:color w:val="122974" w:themeColor="accent3" w:themeTint="E6"/>
                <w:sz w:val="28"/>
                <w:szCs w:val="28"/>
                <w:rtl/>
                <w:lang w:eastAsia="en-US" w:bidi="ar-IQ"/>
              </w:rPr>
              <w:t xml:space="preserve"> </w:t>
            </w:r>
          </w:p>
          <w:p w:rsidR="00175921" w:rsidRPr="00175921" w:rsidRDefault="00175921" w:rsidP="00175921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sz w:val="28"/>
                <w:szCs w:val="28"/>
                <w:rtl/>
                <w:lang w:eastAsia="en-US" w:bidi="ar-IQ"/>
              </w:rPr>
            </w:pPr>
            <w:r w:rsidRPr="00175921">
              <w:rPr>
                <w:rFonts w:ascii="Simplified Arabic" w:hAnsi="Simplified Arabic" w:cs="Simplified Arabic"/>
                <w:color w:val="7030A0"/>
                <w:sz w:val="28"/>
                <w:szCs w:val="28"/>
                <w:rtl/>
                <w:lang w:eastAsia="en-US" w:bidi="ar-IQ"/>
              </w:rPr>
              <w:t xml:space="preserve">5ـــــــ كتاب </w:t>
            </w:r>
            <w:r w:rsidRPr="00175921">
              <w:rPr>
                <w:rFonts w:ascii="Simplified Arabic" w:hAnsi="Simplified Arabic" w:cs="Simplified Arabic"/>
                <w:sz w:val="28"/>
                <w:szCs w:val="28"/>
                <w:rtl/>
                <w:lang w:eastAsia="en-US" w:bidi="ar-IQ"/>
              </w:rPr>
              <w:t>...</w:t>
            </w:r>
            <w:r w:rsidRPr="00175921">
              <w:rPr>
                <w:rFonts w:ascii="Simplified Arabic" w:hAnsi="Simplified Arabic" w:cs="Simplified Arabic"/>
                <w:color w:val="122974" w:themeColor="accent3" w:themeTint="E6"/>
                <w:sz w:val="28"/>
                <w:szCs w:val="28"/>
                <w:rtl/>
                <w:lang w:eastAsia="en-US" w:bidi="ar-IQ"/>
              </w:rPr>
              <w:t xml:space="preserve"> </w:t>
            </w:r>
            <w:r w:rsidRPr="00175921">
              <w:rPr>
                <w:rFonts w:ascii="Simplified Arabic" w:hAnsi="Simplified Arabic" w:cs="Simplified Arabic"/>
                <w:b/>
                <w:bCs/>
                <w:color w:val="122974" w:themeColor="accent3" w:themeTint="E6"/>
                <w:sz w:val="28"/>
                <w:szCs w:val="28"/>
                <w:rtl/>
                <w:lang w:eastAsia="en-US" w:bidi="ar-IQ"/>
              </w:rPr>
              <w:t xml:space="preserve">مقاربات في المعرفة </w:t>
            </w:r>
            <w:r w:rsidR="009F2E49" w:rsidRPr="005A6A75">
              <w:rPr>
                <w:rFonts w:ascii="Simplified Arabic" w:hAnsi="Simplified Arabic" w:cs="Simplified Arabic" w:hint="cs"/>
                <w:b/>
                <w:bCs/>
                <w:color w:val="122974" w:themeColor="accent3" w:themeTint="E6"/>
                <w:sz w:val="28"/>
                <w:szCs w:val="28"/>
                <w:rtl/>
                <w:lang w:eastAsia="en-US" w:bidi="ar-IQ"/>
              </w:rPr>
              <w:t>اللغوية</w:t>
            </w:r>
            <w:r w:rsidR="009F2E49" w:rsidRPr="00175921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eastAsia="en-US" w:bidi="ar-IQ"/>
              </w:rPr>
              <w:t>.</w:t>
            </w:r>
          </w:p>
          <w:p w:rsidR="003D1B71" w:rsidRPr="003D7535" w:rsidRDefault="003D1B71" w:rsidP="00AC6C7E">
            <w:pPr>
              <w:bidi/>
              <w:rPr>
                <w:sz w:val="24"/>
                <w:szCs w:val="24"/>
                <w:rtl/>
                <w:lang w:val="ar-SA" w:bidi="ar-IQ"/>
              </w:rPr>
            </w:pPr>
          </w:p>
          <w:p w:rsidR="003D1B71" w:rsidRPr="003D7535" w:rsidRDefault="009F2E49" w:rsidP="009F2E49">
            <w:pPr>
              <w:pStyle w:val="21"/>
              <w:bidi/>
              <w:rPr>
                <w:color w:val="0072C7"/>
                <w:rtl/>
                <w:lang w:val="ar-SA"/>
              </w:rPr>
            </w:pPr>
            <w:r>
              <w:rPr>
                <w:rFonts w:hint="cs"/>
                <w:color w:val="0072C7"/>
                <w:rtl/>
                <w:lang w:val="ar-SA"/>
              </w:rPr>
              <w:t>البحوث و المقالات المنشورة</w:t>
            </w:r>
          </w:p>
          <w:p w:rsidR="009F2E49" w:rsidRPr="001840EB" w:rsidRDefault="009F2E49" w:rsidP="009F2E49">
            <w:pPr>
              <w:bidi/>
              <w:spacing w:after="120"/>
              <w:rPr>
                <w:b/>
                <w:bCs/>
                <w:color w:val="122974" w:themeColor="accent3" w:themeTint="E6"/>
                <w:sz w:val="24"/>
                <w:szCs w:val="24"/>
              </w:rPr>
            </w:pPr>
            <w:r w:rsidRPr="001840EB">
              <w:rPr>
                <w:rFonts w:hint="cs"/>
                <w:color w:val="122974" w:themeColor="accent3" w:themeTint="E6"/>
                <w:sz w:val="28"/>
                <w:szCs w:val="28"/>
                <w:rtl/>
                <w:lang w:val="ar-SA"/>
              </w:rPr>
              <w:t>1</w:t>
            </w:r>
            <w:r w:rsidR="001840EB"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>ــ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 xml:space="preserve">ـ سمات الحذف والتقدير في النحو العربي 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 xml:space="preserve">/ 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 xml:space="preserve">مجلة </w:t>
            </w:r>
            <w:r w:rsidRPr="001840EB">
              <w:rPr>
                <w:rFonts w:hint="cs"/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>ثقافتنا</w:t>
            </w:r>
            <w:r w:rsidRPr="001840EB">
              <w:rPr>
                <w:rFonts w:hint="cs"/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>.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 xml:space="preserve"> </w:t>
            </w:r>
          </w:p>
          <w:p w:rsidR="009F2E49" w:rsidRPr="001840EB" w:rsidRDefault="001840EB" w:rsidP="009F2E49">
            <w:pPr>
              <w:bidi/>
              <w:spacing w:after="120"/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</w:pP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>2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>ـ</w:t>
            </w:r>
            <w:r w:rsidR="009F2E49"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 xml:space="preserve">ـ ظاهرة الحذف والتقدير في النحو العربي رؤية </w:t>
            </w:r>
            <w:r w:rsidR="009F2E49" w:rsidRPr="001840EB">
              <w:rPr>
                <w:rFonts w:hint="cs"/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>تيسيريه</w:t>
            </w:r>
            <w:r w:rsidR="009F2E49"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 xml:space="preserve"> / </w:t>
            </w:r>
            <w:r w:rsidR="009F2E49"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 xml:space="preserve">مجلة الأستاذ </w:t>
            </w:r>
          </w:p>
          <w:p w:rsidR="009F2E49" w:rsidRPr="001840EB" w:rsidRDefault="009F2E49" w:rsidP="009F2E49">
            <w:pPr>
              <w:bidi/>
              <w:spacing w:after="120"/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</w:pP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 xml:space="preserve">    في كلية التربية 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>(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>ابن رشد</w:t>
            </w:r>
            <w:r w:rsidRPr="001840EB">
              <w:rPr>
                <w:rFonts w:hint="cs"/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>).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 xml:space="preserve"> </w:t>
            </w:r>
          </w:p>
          <w:p w:rsidR="009F2E49" w:rsidRPr="001840EB" w:rsidRDefault="001840EB" w:rsidP="009F2E49">
            <w:pPr>
              <w:bidi/>
              <w:spacing w:after="120"/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</w:pP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>3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>ـ</w:t>
            </w:r>
            <w:r w:rsidR="009F2E49"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 xml:space="preserve">ــ البنى التركيبية في خطبة السيدة الزهراء </w:t>
            </w:r>
            <w:r w:rsidR="009F2E49"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>(</w:t>
            </w:r>
            <w:r w:rsidR="009F2E49"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>ع</w:t>
            </w:r>
            <w:r w:rsidR="009F2E49"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 xml:space="preserve">) / </w:t>
            </w:r>
            <w:r w:rsidR="009F2E49"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 xml:space="preserve">مجلة كلية التربية في </w:t>
            </w:r>
          </w:p>
          <w:p w:rsidR="009F2E49" w:rsidRPr="001840EB" w:rsidRDefault="009F2E49" w:rsidP="009F2E49">
            <w:pPr>
              <w:bidi/>
              <w:spacing w:after="120"/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</w:pP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 xml:space="preserve">    الجامعة </w:t>
            </w:r>
            <w:r w:rsidRPr="001840EB">
              <w:rPr>
                <w:rFonts w:hint="cs"/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>المستنصرية</w:t>
            </w:r>
            <w:r w:rsidRPr="001840EB">
              <w:rPr>
                <w:rFonts w:hint="cs"/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>.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 xml:space="preserve"> </w:t>
            </w:r>
          </w:p>
          <w:p w:rsidR="009F2E49" w:rsidRPr="001840EB" w:rsidRDefault="001840EB" w:rsidP="009F2E49">
            <w:pPr>
              <w:bidi/>
              <w:spacing w:after="120"/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</w:pP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>4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>ـ</w:t>
            </w:r>
            <w:r w:rsidR="009F2E49"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 xml:space="preserve">ــ ضوابط الأحكام النحوية في ضوء الدرس المقارن </w:t>
            </w:r>
            <w:r w:rsidR="009F2E49"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>(</w:t>
            </w:r>
            <w:r w:rsidR="009F2E49"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 xml:space="preserve">الأسماء الستة </w:t>
            </w:r>
          </w:p>
          <w:p w:rsidR="009F2E49" w:rsidRPr="001840EB" w:rsidRDefault="009F2E49" w:rsidP="009F2E49">
            <w:pPr>
              <w:bidi/>
              <w:spacing w:after="120"/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</w:pP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 xml:space="preserve">    </w:t>
            </w:r>
            <w:r w:rsidRPr="001840EB">
              <w:rPr>
                <w:rFonts w:hint="cs"/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>أنموذج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 xml:space="preserve">) / 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 xml:space="preserve">مجلة كلية التربية الأساسية 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 xml:space="preserve">/ 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 xml:space="preserve">الجامعة </w:t>
            </w:r>
            <w:r w:rsidRPr="001840EB">
              <w:rPr>
                <w:rFonts w:hint="cs"/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lastRenderedPageBreak/>
              <w:t>المستنصرية</w:t>
            </w:r>
            <w:r w:rsidRPr="001840EB">
              <w:rPr>
                <w:rFonts w:hint="cs"/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>.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 xml:space="preserve"> </w:t>
            </w:r>
          </w:p>
          <w:p w:rsidR="009F2E49" w:rsidRPr="001840EB" w:rsidRDefault="009F2E49" w:rsidP="009F2E49">
            <w:pPr>
              <w:bidi/>
              <w:spacing w:after="120"/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</w:pP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>5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 xml:space="preserve">ـــــ </w:t>
            </w:r>
            <w:r w:rsidRPr="001840EB">
              <w:rPr>
                <w:rFonts w:hint="cs"/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>تلازميه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 xml:space="preserve"> السياق والقواعد النحوية 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 xml:space="preserve">/ 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 xml:space="preserve">مجلة كلية التربية للبنات 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 xml:space="preserve">/ 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 xml:space="preserve">الجامعة </w:t>
            </w:r>
          </w:p>
          <w:p w:rsidR="009F2E49" w:rsidRPr="001840EB" w:rsidRDefault="009F2E49" w:rsidP="009F2E49">
            <w:pPr>
              <w:bidi/>
              <w:spacing w:after="120"/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</w:pP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 xml:space="preserve">     العراقية </w:t>
            </w:r>
          </w:p>
          <w:p w:rsidR="009F2E49" w:rsidRPr="001840EB" w:rsidRDefault="009F2E49" w:rsidP="009F2E49">
            <w:pPr>
              <w:bidi/>
              <w:spacing w:after="120"/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</w:pP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>6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 xml:space="preserve">ـــــ تحقيق عن المكي والمدني منشور في مجلة نون </w:t>
            </w:r>
            <w:r w:rsidRPr="001840EB">
              <w:rPr>
                <w:rFonts w:hint="cs"/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>والقلم</w:t>
            </w:r>
            <w:r w:rsidRPr="001840EB">
              <w:rPr>
                <w:rFonts w:hint="cs"/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>.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 xml:space="preserve"> </w:t>
            </w:r>
          </w:p>
          <w:p w:rsidR="009F2E49" w:rsidRPr="001840EB" w:rsidRDefault="009F2E49" w:rsidP="009F2E49">
            <w:pPr>
              <w:bidi/>
              <w:spacing w:after="120"/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</w:pP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>7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 xml:space="preserve">ــــــ تحقيق عن المبهمات في القرآن منشور في مجلة نون </w:t>
            </w:r>
            <w:r w:rsidRPr="001840EB">
              <w:rPr>
                <w:rFonts w:hint="cs"/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>والقلم</w:t>
            </w:r>
            <w:r w:rsidRPr="001840EB">
              <w:rPr>
                <w:rFonts w:hint="cs"/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>.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 xml:space="preserve"> </w:t>
            </w:r>
          </w:p>
          <w:p w:rsidR="009F2E49" w:rsidRPr="001840EB" w:rsidRDefault="009F2E49" w:rsidP="009F2E49">
            <w:pPr>
              <w:bidi/>
              <w:spacing w:after="120"/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</w:pP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>8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 xml:space="preserve">ــــ سبل بناء القاعدة الجماهيرية في المنظومة الفكرية للسيد محمد صادق </w:t>
            </w:r>
          </w:p>
          <w:p w:rsidR="009F2E49" w:rsidRPr="001840EB" w:rsidRDefault="009F2E49" w:rsidP="009F2E49">
            <w:pPr>
              <w:bidi/>
              <w:spacing w:after="120"/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</w:pP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 xml:space="preserve">    الصدر </w:t>
            </w:r>
          </w:p>
          <w:p w:rsidR="009F2E49" w:rsidRPr="001840EB" w:rsidRDefault="009F2E49" w:rsidP="009F2E49">
            <w:pPr>
              <w:bidi/>
              <w:spacing w:after="120"/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</w:pP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>9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 xml:space="preserve">ــــ إسهام المثال في التيسير النحوي 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 xml:space="preserve">/ 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 xml:space="preserve">مجلة كلية التربية الأساسية 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 xml:space="preserve">/ 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 xml:space="preserve">جامعة </w:t>
            </w:r>
          </w:p>
          <w:p w:rsidR="009F2E49" w:rsidRPr="001840EB" w:rsidRDefault="009F2E49" w:rsidP="009F2E49">
            <w:pPr>
              <w:bidi/>
              <w:spacing w:after="120"/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</w:pP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 xml:space="preserve">     بابل </w:t>
            </w:r>
          </w:p>
          <w:p w:rsidR="009F2E49" w:rsidRPr="001840EB" w:rsidRDefault="009F2E49" w:rsidP="009F2E49">
            <w:pPr>
              <w:bidi/>
              <w:spacing w:after="120"/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</w:pP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>10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 xml:space="preserve">ـــــ صورة المرأة في المثال القرآني منشور في مجلة نون </w:t>
            </w:r>
            <w:r w:rsidRPr="001840EB">
              <w:rPr>
                <w:rFonts w:hint="cs"/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>والقلم</w:t>
            </w:r>
            <w:r w:rsidRPr="001840EB">
              <w:rPr>
                <w:rFonts w:hint="cs"/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>.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 xml:space="preserve"> </w:t>
            </w:r>
          </w:p>
          <w:p w:rsidR="009F2E49" w:rsidRPr="001840EB" w:rsidRDefault="009F2E49" w:rsidP="009F2E49">
            <w:pPr>
              <w:bidi/>
              <w:spacing w:after="120"/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</w:pP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>11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 xml:space="preserve">ـــــ الإعجاز العلمي في القرآن الكريم دراسة في ضوء المنهج اللغوي 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 xml:space="preserve">/ </w:t>
            </w:r>
          </w:p>
          <w:p w:rsidR="009F2E49" w:rsidRPr="001840EB" w:rsidRDefault="009F2E49" w:rsidP="009F2E49">
            <w:pPr>
              <w:bidi/>
              <w:spacing w:after="120"/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</w:pP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 xml:space="preserve">       مجلة </w:t>
            </w:r>
            <w:r w:rsidRPr="001840EB">
              <w:rPr>
                <w:rFonts w:hint="cs"/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>المصباح</w:t>
            </w:r>
            <w:r w:rsidRPr="001840EB">
              <w:rPr>
                <w:rFonts w:hint="cs"/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>.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 xml:space="preserve"> </w:t>
            </w:r>
          </w:p>
          <w:p w:rsidR="009F2E49" w:rsidRPr="001840EB" w:rsidRDefault="009F2E49" w:rsidP="009F2E49">
            <w:pPr>
              <w:bidi/>
              <w:spacing w:after="120"/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</w:pP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>12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 xml:space="preserve">ـ التسامح الفكري من ثقافة السماء 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 xml:space="preserve">/ 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 xml:space="preserve">مجلة العميد 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 xml:space="preserve">/ 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>العتبة العباسية المقدسة</w:t>
            </w:r>
          </w:p>
          <w:p w:rsidR="009F2E49" w:rsidRPr="001840EB" w:rsidRDefault="009F2E49" w:rsidP="009F2E49">
            <w:pPr>
              <w:bidi/>
              <w:spacing w:after="120"/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</w:pP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 xml:space="preserve">13 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 xml:space="preserve">ـ إشارية النص القرآني في كلام الإمام الحسين 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>(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>ع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 xml:space="preserve">) / 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 xml:space="preserve">مجلة العميد </w:t>
            </w:r>
            <w:r w:rsidRPr="001840EB">
              <w:rPr>
                <w:rFonts w:hint="cs"/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>الدولية</w:t>
            </w:r>
            <w:r w:rsidRPr="001840EB">
              <w:rPr>
                <w:rFonts w:hint="cs"/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>.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 xml:space="preserve"> </w:t>
            </w:r>
          </w:p>
          <w:p w:rsidR="009F2E49" w:rsidRPr="001840EB" w:rsidRDefault="009F2E49" w:rsidP="009F2E49">
            <w:pPr>
              <w:bidi/>
              <w:spacing w:after="120"/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</w:pP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>14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 xml:space="preserve">ـ حجية القواعد النحوية على المجتهد 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 xml:space="preserve">/ 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 xml:space="preserve">مجلة العلوم الحديثة 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 xml:space="preserve">/ </w:t>
            </w:r>
            <w:r w:rsidRPr="001840EB">
              <w:rPr>
                <w:rFonts w:hint="cs"/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>السويد</w:t>
            </w:r>
            <w:r w:rsidRPr="001840EB">
              <w:rPr>
                <w:rFonts w:hint="cs"/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>.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 xml:space="preserve"> 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br/>
              <w:t xml:space="preserve">15 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 xml:space="preserve">ـ المنحى التداولي في كتاب العقد </w:t>
            </w:r>
            <w:r w:rsidRPr="001840EB">
              <w:rPr>
                <w:rFonts w:hint="cs"/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>الفريد</w:t>
            </w:r>
            <w:r w:rsidRPr="001840EB">
              <w:rPr>
                <w:rFonts w:hint="cs"/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>.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 xml:space="preserve"> مجلة الأستاذ </w:t>
            </w:r>
          </w:p>
          <w:p w:rsidR="009F2E49" w:rsidRPr="001840EB" w:rsidRDefault="009F2E49" w:rsidP="009F2E49">
            <w:pPr>
              <w:bidi/>
              <w:spacing w:after="120"/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</w:pP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 xml:space="preserve">16 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 xml:space="preserve">ـ كلام الإمام الحسين 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>(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>ع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 xml:space="preserve">) 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 xml:space="preserve">قراءة في ضوء نظرية النحو الوظيفي 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 xml:space="preserve">/ 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 xml:space="preserve">مجلة كلية التربية </w:t>
            </w:r>
            <w:r w:rsidRPr="001840EB">
              <w:rPr>
                <w:rFonts w:hint="cs"/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>للبنات</w:t>
            </w:r>
            <w:r w:rsidRPr="001840EB">
              <w:rPr>
                <w:rFonts w:hint="cs"/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>.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 xml:space="preserve"> </w:t>
            </w:r>
          </w:p>
          <w:p w:rsidR="009F2E49" w:rsidRPr="001840EB" w:rsidRDefault="009F2E49" w:rsidP="009F2E49">
            <w:pPr>
              <w:bidi/>
              <w:spacing w:after="120"/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</w:pP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>17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 xml:space="preserve">ـ العلة المتخيلة في النحو </w:t>
            </w:r>
            <w:r w:rsidRPr="001840EB">
              <w:rPr>
                <w:rFonts w:hint="cs"/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 xml:space="preserve">العربي </w:t>
            </w:r>
            <w:r w:rsidRPr="001840EB">
              <w:rPr>
                <w:rFonts w:hint="cs"/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>/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 xml:space="preserve"> مجلة مجمع اللغة العربية في دمشق  </w:t>
            </w:r>
          </w:p>
          <w:p w:rsidR="009F2E49" w:rsidRPr="001840EB" w:rsidRDefault="009F2E49" w:rsidP="009F2E49">
            <w:pPr>
              <w:bidi/>
              <w:spacing w:after="120"/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</w:pP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 xml:space="preserve">18 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 xml:space="preserve">ـ نقد ضبط الأفعال في الدراسات اللغوية المعجمية العربية الحديثة 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 xml:space="preserve">/ 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 xml:space="preserve">مجلة فصل الخطاب 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 xml:space="preserve">/ </w:t>
            </w:r>
            <w:r w:rsidRPr="001840EB">
              <w:rPr>
                <w:rFonts w:hint="cs"/>
                <w:b/>
                <w:bCs/>
                <w:color w:val="122974" w:themeColor="accent3" w:themeTint="E6"/>
                <w:sz w:val="24"/>
                <w:szCs w:val="24"/>
                <w:rtl/>
                <w:lang w:val="ar-SA"/>
              </w:rPr>
              <w:t>الجزائر</w:t>
            </w:r>
            <w:r w:rsidRPr="001840EB">
              <w:rPr>
                <w:rFonts w:hint="cs"/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>.</w:t>
            </w:r>
            <w:r w:rsidRPr="001840EB"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  <w:t xml:space="preserve"> </w:t>
            </w:r>
          </w:p>
          <w:p w:rsidR="009F2E49" w:rsidRPr="001840EB" w:rsidRDefault="009F2E49" w:rsidP="009F2E49">
            <w:pPr>
              <w:bidi/>
              <w:spacing w:after="120"/>
              <w:rPr>
                <w:b/>
                <w:bCs/>
                <w:color w:val="122974" w:themeColor="accent3" w:themeTint="E6"/>
                <w:sz w:val="24"/>
                <w:szCs w:val="24"/>
                <w:rtl/>
                <w:lang w:val="ar-SA" w:bidi="ar-IQ"/>
              </w:rPr>
            </w:pPr>
          </w:p>
          <w:p w:rsidR="009F2E49" w:rsidRDefault="009F2E49" w:rsidP="009F2E49">
            <w:pPr>
              <w:bidi/>
              <w:spacing w:after="120"/>
              <w:rPr>
                <w:b/>
                <w:bCs/>
                <w:sz w:val="24"/>
                <w:szCs w:val="24"/>
                <w:rtl/>
                <w:lang w:val="ar-SA" w:bidi="ar-IQ"/>
              </w:rPr>
            </w:pPr>
          </w:p>
          <w:p w:rsidR="009F2E49" w:rsidRDefault="009F2E49" w:rsidP="009F2E49">
            <w:pPr>
              <w:bidi/>
              <w:spacing w:after="120"/>
              <w:rPr>
                <w:b/>
                <w:bCs/>
                <w:sz w:val="24"/>
                <w:szCs w:val="24"/>
                <w:rtl/>
                <w:lang w:val="ar-SA" w:bidi="ar-IQ"/>
              </w:rPr>
            </w:pPr>
          </w:p>
          <w:p w:rsidR="009F2E49" w:rsidRDefault="009F2E49" w:rsidP="009F2E49">
            <w:pPr>
              <w:bidi/>
              <w:spacing w:after="120"/>
              <w:rPr>
                <w:b/>
                <w:bCs/>
                <w:sz w:val="24"/>
                <w:szCs w:val="24"/>
                <w:rtl/>
                <w:lang w:val="ar-SA" w:bidi="ar-IQ"/>
              </w:rPr>
            </w:pPr>
          </w:p>
          <w:p w:rsidR="009F2E49" w:rsidRDefault="009F2E49" w:rsidP="009F2E49">
            <w:pPr>
              <w:bidi/>
              <w:spacing w:after="120"/>
              <w:rPr>
                <w:b/>
                <w:bCs/>
                <w:color w:val="4A6EE2" w:themeColor="accent3" w:themeTint="80"/>
                <w:sz w:val="28"/>
                <w:szCs w:val="28"/>
                <w:u w:val="single"/>
                <w:rtl/>
                <w:lang w:val="ar-SA" w:bidi="ar-IQ"/>
              </w:rPr>
            </w:pPr>
            <w:r w:rsidRPr="009F2E49">
              <w:rPr>
                <w:rFonts w:hint="cs"/>
                <w:b/>
                <w:bCs/>
                <w:color w:val="4A6EE2" w:themeColor="accent3" w:themeTint="80"/>
                <w:sz w:val="28"/>
                <w:szCs w:val="28"/>
                <w:u w:val="single"/>
                <w:rtl/>
                <w:lang w:val="ar-SA"/>
              </w:rPr>
              <w:lastRenderedPageBreak/>
              <w:t xml:space="preserve">الرسائل والأطاريح التي </w:t>
            </w:r>
            <w:r w:rsidR="000305F4">
              <w:rPr>
                <w:rFonts w:hint="cs"/>
                <w:b/>
                <w:bCs/>
                <w:color w:val="4A6EE2" w:themeColor="accent3" w:themeTint="80"/>
                <w:sz w:val="28"/>
                <w:szCs w:val="28"/>
                <w:u w:val="single"/>
                <w:rtl/>
                <w:lang w:val="ar-SA"/>
              </w:rPr>
              <w:t>أشرف</w:t>
            </w:r>
            <w:r w:rsidRPr="009F2E49">
              <w:rPr>
                <w:rFonts w:hint="cs"/>
                <w:b/>
                <w:bCs/>
                <w:color w:val="4A6EE2" w:themeColor="accent3" w:themeTint="80"/>
                <w:sz w:val="28"/>
                <w:szCs w:val="28"/>
                <w:u w:val="single"/>
                <w:rtl/>
                <w:lang w:val="ar-SA"/>
              </w:rPr>
              <w:t xml:space="preserve"> عليها</w:t>
            </w:r>
          </w:p>
          <w:p w:rsidR="009F2E49" w:rsidRPr="001840EB" w:rsidRDefault="009F2E49" w:rsidP="009F2E49">
            <w:pPr>
              <w:bidi/>
              <w:rPr>
                <w:rFonts w:ascii="Simplified Arabic" w:hAnsi="Simplified Arabic" w:cs="Simplified Arabic"/>
                <w:color w:val="7030A0"/>
                <w:sz w:val="34"/>
                <w:szCs w:val="34"/>
                <w:lang w:bidi="ar-IQ"/>
              </w:rPr>
            </w:pP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bidi="ar-IQ"/>
              </w:rPr>
              <w:t xml:space="preserve">1ــــ آراء السيد العسكري في علوم 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4"/>
                <w:szCs w:val="34"/>
                <w:rtl/>
                <w:lang w:bidi="ar-IQ"/>
              </w:rPr>
              <w:t>القرآن.</w:t>
            </w: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bidi="ar-IQ"/>
              </w:rPr>
              <w:t xml:space="preserve"> </w:t>
            </w:r>
          </w:p>
          <w:p w:rsidR="009F2E49" w:rsidRPr="001840EB" w:rsidRDefault="009F2E49" w:rsidP="009F2E49">
            <w:pPr>
              <w:bidi/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bidi="ar-IQ"/>
              </w:rPr>
              <w:t xml:space="preserve">2ـــــ جهود الشيخ محمد هادي معرفة في علوم 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4"/>
                <w:szCs w:val="34"/>
                <w:rtl/>
                <w:lang w:bidi="ar-IQ"/>
              </w:rPr>
              <w:t>القرآن.</w:t>
            </w: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bidi="ar-IQ"/>
              </w:rPr>
              <w:t xml:space="preserve"> </w:t>
            </w:r>
          </w:p>
          <w:p w:rsidR="009F2E49" w:rsidRPr="001840EB" w:rsidRDefault="009F2E49" w:rsidP="009F2E49">
            <w:pPr>
              <w:bidi/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bidi="ar-IQ"/>
              </w:rPr>
              <w:t xml:space="preserve">3ـــــ جهود الدكتور كاصد ياسر الزيدي في علوم 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4"/>
                <w:szCs w:val="34"/>
                <w:rtl/>
                <w:lang w:bidi="ar-IQ"/>
              </w:rPr>
              <w:t>القرآن.</w:t>
            </w: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bidi="ar-IQ"/>
              </w:rPr>
              <w:t xml:space="preserve"> </w:t>
            </w:r>
          </w:p>
          <w:p w:rsidR="009F2E49" w:rsidRPr="001840EB" w:rsidRDefault="009F2E49" w:rsidP="009F2E49">
            <w:pPr>
              <w:bidi/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bidi="ar-IQ"/>
              </w:rPr>
              <w:t xml:space="preserve">4ـــــ مباحث علوم القرآن في تفسير من هدى القرآن للسيد 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4"/>
                <w:szCs w:val="34"/>
                <w:rtl/>
                <w:lang w:bidi="ar-IQ"/>
              </w:rPr>
              <w:t>المدرسي.</w:t>
            </w: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bidi="ar-IQ"/>
              </w:rPr>
              <w:t xml:space="preserve"> </w:t>
            </w:r>
          </w:p>
          <w:p w:rsidR="009F2E49" w:rsidRPr="001840EB" w:rsidRDefault="009F2E49" w:rsidP="009F2E49">
            <w:pPr>
              <w:bidi/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bidi="ar-IQ"/>
              </w:rPr>
              <w:t xml:space="preserve">5ـــــ الحديث النبوي في لسان 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4"/>
                <w:szCs w:val="34"/>
                <w:rtl/>
                <w:lang w:bidi="ar-IQ"/>
              </w:rPr>
              <w:t>العرب.</w:t>
            </w: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bidi="ar-IQ"/>
              </w:rPr>
              <w:t xml:space="preserve"> </w:t>
            </w:r>
          </w:p>
          <w:p w:rsidR="009F2E49" w:rsidRPr="001840EB" w:rsidRDefault="009F2E49" w:rsidP="009F2E49">
            <w:pPr>
              <w:bidi/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bidi="ar-IQ"/>
              </w:rPr>
              <w:t xml:space="preserve">6ـــــ المنهج التفسيري عند السيد 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4"/>
                <w:szCs w:val="34"/>
                <w:rtl/>
                <w:lang w:bidi="ar-IQ"/>
              </w:rPr>
              <w:t>المدرسي.</w:t>
            </w: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bidi="ar-IQ"/>
              </w:rPr>
              <w:t xml:space="preserve"> </w:t>
            </w:r>
          </w:p>
          <w:p w:rsidR="009F2E49" w:rsidRPr="001840EB" w:rsidRDefault="009F2E49" w:rsidP="009F2E49">
            <w:pPr>
              <w:bidi/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bidi="ar-IQ"/>
              </w:rPr>
              <w:t xml:space="preserve">7ــــ الأحكام الفقهية المتعلقة بأحكام التلاوة 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4"/>
                <w:szCs w:val="34"/>
                <w:rtl/>
                <w:lang w:bidi="ar-IQ"/>
              </w:rPr>
              <w:t>والتجويد.</w:t>
            </w: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bidi="ar-IQ"/>
              </w:rPr>
              <w:t xml:space="preserve"> </w:t>
            </w:r>
          </w:p>
          <w:p w:rsidR="009F2E49" w:rsidRPr="001840EB" w:rsidRDefault="009F2E49" w:rsidP="009F2E49">
            <w:pPr>
              <w:bidi/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bidi="ar-IQ"/>
              </w:rPr>
              <w:t xml:space="preserve">8ــــ أساليب الموافقة والمخالفة والتفصيل في أحاديث أهل 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4"/>
                <w:szCs w:val="34"/>
                <w:rtl/>
                <w:lang w:bidi="ar-IQ"/>
              </w:rPr>
              <w:t>البيت.</w:t>
            </w: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bidi="ar-IQ"/>
              </w:rPr>
              <w:t xml:space="preserve"> </w:t>
            </w:r>
          </w:p>
          <w:p w:rsidR="009F2E49" w:rsidRPr="001840EB" w:rsidRDefault="009F2E49" w:rsidP="009F2E49">
            <w:pPr>
              <w:bidi/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bidi="ar-IQ"/>
              </w:rPr>
              <w:t xml:space="preserve">9ــــ كلام الإمام الحسين (ع) في ضوء النحو 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4"/>
                <w:szCs w:val="34"/>
                <w:rtl/>
                <w:lang w:bidi="ar-IQ"/>
              </w:rPr>
              <w:t>الوظيفي.</w:t>
            </w: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bidi="ar-IQ"/>
              </w:rPr>
              <w:t xml:space="preserve"> </w:t>
            </w:r>
          </w:p>
          <w:p w:rsidR="009F2E49" w:rsidRPr="001840EB" w:rsidRDefault="009F2E49" w:rsidP="009F2E49">
            <w:pPr>
              <w:bidi/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bidi="ar-IQ"/>
              </w:rPr>
              <w:t xml:space="preserve">10ــــــ المنحى التداولي في كتاب العقد 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4"/>
                <w:szCs w:val="34"/>
                <w:rtl/>
                <w:lang w:bidi="ar-IQ"/>
              </w:rPr>
              <w:t>الفريد.</w:t>
            </w: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bidi="ar-IQ"/>
              </w:rPr>
              <w:t xml:space="preserve"> </w:t>
            </w:r>
          </w:p>
          <w:p w:rsidR="009F2E49" w:rsidRPr="001840EB" w:rsidRDefault="009F2E49" w:rsidP="009F2E49">
            <w:pPr>
              <w:bidi/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bidi="ar-IQ"/>
              </w:rPr>
              <w:t>11ـ مرويات ابن عباس في كتاب غريب الحديث (دراسة دلالية)</w:t>
            </w:r>
          </w:p>
          <w:p w:rsidR="009F2E49" w:rsidRPr="001840EB" w:rsidRDefault="009F2E49" w:rsidP="009F2E49">
            <w:pPr>
              <w:bidi/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bidi="ar-IQ"/>
              </w:rPr>
              <w:t xml:space="preserve">12 ـ مناهج النقد المعجمي (دراسة 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4"/>
                <w:szCs w:val="34"/>
                <w:rtl/>
                <w:lang w:bidi="ar-IQ"/>
              </w:rPr>
              <w:t>نقدية)</w:t>
            </w: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bidi="ar-IQ"/>
              </w:rPr>
              <w:t xml:space="preserve"> </w:t>
            </w:r>
          </w:p>
          <w:p w:rsidR="009F2E49" w:rsidRPr="001840EB" w:rsidRDefault="009F2E49" w:rsidP="009F2E49">
            <w:pPr>
              <w:bidi/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bidi="ar-IQ"/>
              </w:rPr>
              <w:t xml:space="preserve">13 ـ المنحى التداولي في أمالي الشريف 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4"/>
                <w:szCs w:val="34"/>
                <w:rtl/>
                <w:lang w:bidi="ar-IQ"/>
              </w:rPr>
              <w:t>المرتضى.</w:t>
            </w: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bidi="ar-IQ"/>
              </w:rPr>
              <w:t xml:space="preserve"> </w:t>
            </w:r>
          </w:p>
          <w:p w:rsidR="009F2E49" w:rsidRPr="001840EB" w:rsidRDefault="009F2E49" w:rsidP="009F2E49">
            <w:pPr>
              <w:bidi/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bidi="ar-IQ"/>
              </w:rPr>
              <w:t>14ـ تفسير مواهب الرحمن للسيد السبزواري ــ قراءة في ضوء النظرية التواصلية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4"/>
                <w:szCs w:val="34"/>
                <w:rtl/>
                <w:lang w:bidi="ar-IQ"/>
              </w:rPr>
              <w:t>.</w:t>
            </w:r>
          </w:p>
          <w:p w:rsidR="009F2E49" w:rsidRDefault="009F2E49" w:rsidP="009F2E49">
            <w:pPr>
              <w:bidi/>
              <w:rPr>
                <w:rFonts w:ascii="Simplified Arabic" w:hAnsi="Simplified Arabic" w:cs="Simplified Arabic"/>
                <w:sz w:val="34"/>
                <w:szCs w:val="34"/>
                <w:rtl/>
                <w:lang w:bidi="ar-IQ"/>
              </w:rPr>
            </w:pPr>
          </w:p>
          <w:p w:rsidR="009F2E49" w:rsidRDefault="009F2E49" w:rsidP="009F2E49">
            <w:pPr>
              <w:bidi/>
              <w:rPr>
                <w:rFonts w:ascii="Simplified Arabic" w:hAnsi="Simplified Arabic" w:cs="Simplified Arabic"/>
                <w:sz w:val="34"/>
                <w:szCs w:val="34"/>
                <w:rtl/>
                <w:lang w:bidi="ar-IQ"/>
              </w:rPr>
            </w:pPr>
          </w:p>
          <w:p w:rsidR="009F2E49" w:rsidRDefault="009F2E49" w:rsidP="009F2E49">
            <w:pPr>
              <w:bidi/>
              <w:rPr>
                <w:rFonts w:ascii="Simplified Arabic" w:hAnsi="Simplified Arabic" w:cs="Simplified Arabic"/>
                <w:sz w:val="34"/>
                <w:szCs w:val="34"/>
                <w:rtl/>
                <w:lang w:bidi="ar-IQ"/>
              </w:rPr>
            </w:pPr>
          </w:p>
          <w:p w:rsidR="009F2E49" w:rsidRDefault="009F2E49" w:rsidP="009F2E49">
            <w:pPr>
              <w:bidi/>
              <w:rPr>
                <w:rFonts w:ascii="Simplified Arabic" w:hAnsi="Simplified Arabic" w:cs="Simplified Arabic"/>
                <w:sz w:val="34"/>
                <w:szCs w:val="34"/>
                <w:rtl/>
                <w:lang w:bidi="ar-IQ"/>
              </w:rPr>
            </w:pPr>
          </w:p>
          <w:p w:rsidR="009F2E49" w:rsidRDefault="000305F4" w:rsidP="009F2E49">
            <w:pPr>
              <w:bidi/>
              <w:rPr>
                <w:rFonts w:ascii="Simplified Arabic" w:hAnsi="Simplified Arabic" w:cs="Simplified Arabic"/>
                <w:b/>
                <w:bCs/>
                <w:color w:val="4A6EE2" w:themeColor="accent3" w:themeTint="80"/>
                <w:sz w:val="44"/>
                <w:szCs w:val="44"/>
                <w:u w:val="single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4A6EE2" w:themeColor="accent3" w:themeTint="80"/>
                <w:sz w:val="44"/>
                <w:szCs w:val="44"/>
                <w:u w:val="single"/>
                <w:rtl/>
                <w:lang w:bidi="ar-IQ"/>
              </w:rPr>
              <w:lastRenderedPageBreak/>
              <w:t>الرسائل والأطاريح التي ناقش</w:t>
            </w:r>
            <w:r w:rsidR="009F2E49" w:rsidRPr="009F2E49">
              <w:rPr>
                <w:rFonts w:ascii="Simplified Arabic" w:hAnsi="Simplified Arabic" w:cs="Simplified Arabic" w:hint="cs"/>
                <w:b/>
                <w:bCs/>
                <w:color w:val="4A6EE2" w:themeColor="accent3" w:themeTint="80"/>
                <w:sz w:val="44"/>
                <w:szCs w:val="44"/>
                <w:u w:val="single"/>
                <w:rtl/>
                <w:lang w:bidi="ar-IQ"/>
              </w:rPr>
              <w:t>ها</w:t>
            </w:r>
          </w:p>
          <w:p w:rsidR="009F2E49" w:rsidRPr="009F2E49" w:rsidRDefault="009F2E49" w:rsidP="009F2E49">
            <w:pPr>
              <w:widowControl/>
              <w:autoSpaceDE/>
              <w:autoSpaceDN/>
              <w:bidi/>
              <w:adjustRightInd/>
              <w:ind w:left="360"/>
              <w:rPr>
                <w:rFonts w:ascii="Simplified Arabic" w:hAnsi="Simplified Arabic" w:cs="Simplified Arabic"/>
                <w:b/>
                <w:bCs/>
                <w:sz w:val="20"/>
                <w:szCs w:val="20"/>
                <w:u w:val="single"/>
                <w:lang w:eastAsia="en-US" w:bidi="ar-IQ"/>
              </w:rPr>
            </w:pPr>
          </w:p>
          <w:p w:rsidR="009F2E49" w:rsidRPr="001840EB" w:rsidRDefault="009F2E49" w:rsidP="009F2E49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C00000"/>
                <w:sz w:val="34"/>
                <w:szCs w:val="34"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1ــــ جهود الشيخ محمد آل ياسين في علوم </w:t>
            </w:r>
            <w:r w:rsidRPr="001840EB">
              <w:rPr>
                <w:rFonts w:ascii="Simplified Arabic" w:hAnsi="Simplified Arabic" w:cs="Simplified Arabic" w:hint="cs"/>
                <w:color w:val="C00000"/>
                <w:sz w:val="34"/>
                <w:szCs w:val="34"/>
                <w:rtl/>
                <w:lang w:eastAsia="en-US" w:bidi="ar-IQ"/>
              </w:rPr>
              <w:t>القرآن.</w:t>
            </w: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 </w:t>
            </w:r>
          </w:p>
          <w:p w:rsidR="009F2E49" w:rsidRPr="001840EB" w:rsidRDefault="009F2E49" w:rsidP="009F2E49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>2ــــ القضايا النحوية عند ابن الملك في كتابه مبارق الأزهار شرح مشارق الأنوار</w:t>
            </w:r>
          </w:p>
          <w:p w:rsidR="009F2E49" w:rsidRPr="001840EB" w:rsidRDefault="009F2E49" w:rsidP="009F2E49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3ــــ الحال في كتاب رياض </w:t>
            </w:r>
            <w:r w:rsidRPr="001840EB">
              <w:rPr>
                <w:rFonts w:ascii="Simplified Arabic" w:hAnsi="Simplified Arabic" w:cs="Simplified Arabic" w:hint="cs"/>
                <w:color w:val="C00000"/>
                <w:sz w:val="34"/>
                <w:szCs w:val="34"/>
                <w:rtl/>
                <w:lang w:eastAsia="en-US" w:bidi="ar-IQ"/>
              </w:rPr>
              <w:t>الصالحين.</w:t>
            </w: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 </w:t>
            </w:r>
          </w:p>
          <w:p w:rsidR="009F2E49" w:rsidRPr="001840EB" w:rsidRDefault="009F2E49" w:rsidP="009F2E49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4ــــ مباحث الألفاظ ودلالاتها عند السيد عبد الأعلى </w:t>
            </w:r>
            <w:r w:rsidRPr="001840EB">
              <w:rPr>
                <w:rFonts w:ascii="Simplified Arabic" w:hAnsi="Simplified Arabic" w:cs="Simplified Arabic" w:hint="cs"/>
                <w:color w:val="C00000"/>
                <w:sz w:val="34"/>
                <w:szCs w:val="34"/>
                <w:rtl/>
                <w:lang w:eastAsia="en-US" w:bidi="ar-IQ"/>
              </w:rPr>
              <w:t>السبزواري.</w:t>
            </w: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 </w:t>
            </w:r>
          </w:p>
          <w:p w:rsidR="009F2E49" w:rsidRPr="001840EB" w:rsidRDefault="009F2E49" w:rsidP="009F2E49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5ــــ جهود </w:t>
            </w:r>
            <w:r w:rsidRPr="001840EB">
              <w:rPr>
                <w:rFonts w:ascii="Simplified Arabic" w:hAnsi="Simplified Arabic" w:cs="Simplified Arabic" w:hint="cs"/>
                <w:color w:val="C00000"/>
                <w:sz w:val="34"/>
                <w:szCs w:val="34"/>
                <w:rtl/>
                <w:lang w:eastAsia="en-US" w:bidi="ar-IQ"/>
              </w:rPr>
              <w:t>الأمامية</w:t>
            </w: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 في علم </w:t>
            </w:r>
            <w:r w:rsidRPr="001840EB">
              <w:rPr>
                <w:rFonts w:ascii="Simplified Arabic" w:hAnsi="Simplified Arabic" w:cs="Simplified Arabic" w:hint="cs"/>
                <w:color w:val="C00000"/>
                <w:sz w:val="34"/>
                <w:szCs w:val="34"/>
                <w:rtl/>
                <w:lang w:eastAsia="en-US" w:bidi="ar-IQ"/>
              </w:rPr>
              <w:t>التجويد.</w:t>
            </w: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 </w:t>
            </w:r>
          </w:p>
          <w:p w:rsidR="009F2E49" w:rsidRPr="001840EB" w:rsidRDefault="009F2E49" w:rsidP="009F2E49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6ــــ آيات أحكام الطهارة والصلاة والصوم في تفسير التبيان (دراسة تفسيرية </w:t>
            </w:r>
          </w:p>
          <w:p w:rsidR="009F2E49" w:rsidRPr="001840EB" w:rsidRDefault="009F2E49" w:rsidP="009F2E49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    </w:t>
            </w:r>
            <w:r w:rsidRPr="001840EB">
              <w:rPr>
                <w:rFonts w:ascii="Simplified Arabic" w:hAnsi="Simplified Arabic" w:cs="Simplified Arabic" w:hint="cs"/>
                <w:color w:val="C00000"/>
                <w:sz w:val="34"/>
                <w:szCs w:val="34"/>
                <w:rtl/>
                <w:lang w:eastAsia="en-US" w:bidi="ar-IQ"/>
              </w:rPr>
              <w:t>موضوعية)</w:t>
            </w: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 </w:t>
            </w:r>
          </w:p>
          <w:p w:rsidR="009F2E49" w:rsidRPr="001840EB" w:rsidRDefault="009F2E49" w:rsidP="009F2E49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7ــــ مباحث علوم القرآن في شرح مشكل الآثار للإمام </w:t>
            </w:r>
            <w:r w:rsidRPr="001840EB">
              <w:rPr>
                <w:rFonts w:ascii="Simplified Arabic" w:hAnsi="Simplified Arabic" w:cs="Simplified Arabic" w:hint="cs"/>
                <w:color w:val="C00000"/>
                <w:sz w:val="34"/>
                <w:szCs w:val="34"/>
                <w:rtl/>
                <w:lang w:eastAsia="en-US" w:bidi="ar-IQ"/>
              </w:rPr>
              <w:t>الطحاوي.</w:t>
            </w: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 </w:t>
            </w:r>
          </w:p>
          <w:p w:rsidR="009F2E49" w:rsidRPr="001840EB" w:rsidRDefault="009F2E49" w:rsidP="009F2E49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8ــــ التوظيف السياقي للقرائن اللفظية سورة يوسف </w:t>
            </w:r>
            <w:r w:rsidRPr="001840EB">
              <w:rPr>
                <w:rFonts w:ascii="Simplified Arabic" w:hAnsi="Simplified Arabic" w:cs="Simplified Arabic" w:hint="cs"/>
                <w:color w:val="C00000"/>
                <w:sz w:val="34"/>
                <w:szCs w:val="34"/>
                <w:rtl/>
                <w:lang w:eastAsia="en-US" w:bidi="ar-IQ"/>
              </w:rPr>
              <w:t>أنموذج</w:t>
            </w:r>
          </w:p>
          <w:p w:rsidR="009F2E49" w:rsidRPr="001840EB" w:rsidRDefault="009F2E49" w:rsidP="009F2E49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9ــــ الجملة في شعر </w:t>
            </w:r>
            <w:r w:rsidR="00A57BD4" w:rsidRPr="001840EB">
              <w:rPr>
                <w:rFonts w:ascii="Simplified Arabic" w:hAnsi="Simplified Arabic" w:cs="Simplified Arabic" w:hint="cs"/>
                <w:color w:val="C00000"/>
                <w:sz w:val="34"/>
                <w:szCs w:val="34"/>
                <w:rtl/>
                <w:lang w:eastAsia="en-US" w:bidi="ar-IQ"/>
              </w:rPr>
              <w:t>علي</w:t>
            </w: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 الشرقي </w:t>
            </w:r>
          </w:p>
          <w:p w:rsidR="009F2E49" w:rsidRPr="001840EB" w:rsidRDefault="009F2E49" w:rsidP="009F2E49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10ــــ سورة البقرة دراسة في ضوء علم لغة </w:t>
            </w:r>
            <w:r w:rsidR="00A57BD4" w:rsidRPr="001840EB">
              <w:rPr>
                <w:rFonts w:ascii="Simplified Arabic" w:hAnsi="Simplified Arabic" w:cs="Simplified Arabic" w:hint="cs"/>
                <w:color w:val="C00000"/>
                <w:sz w:val="34"/>
                <w:szCs w:val="34"/>
                <w:rtl/>
                <w:lang w:eastAsia="en-US" w:bidi="ar-IQ"/>
              </w:rPr>
              <w:t>النص.</w:t>
            </w: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 </w:t>
            </w:r>
          </w:p>
          <w:p w:rsidR="009F2E49" w:rsidRPr="001840EB" w:rsidRDefault="009F2E49" w:rsidP="009F2E49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11ــــ الخلاف النحوي في بنية النص القرآني دراسة في ضوء الدراسات الحديثة </w:t>
            </w:r>
          </w:p>
          <w:p w:rsidR="009F2E49" w:rsidRPr="001840EB" w:rsidRDefault="009F2E49" w:rsidP="009F2E49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color w:val="C00000"/>
                <w:sz w:val="32"/>
                <w:szCs w:val="32"/>
                <w:rtl/>
                <w:lang w:eastAsia="en-US" w:bidi="ar-IQ"/>
              </w:rPr>
              <w:t>12ـــــ مفاهيم علم لغة النص عند سيبويه</w:t>
            </w: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 </w:t>
            </w:r>
          </w:p>
          <w:p w:rsidR="009F2E49" w:rsidRPr="001840EB" w:rsidRDefault="009F2E49" w:rsidP="009F2E49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13ـــــ مباحث العقيدة في تفسير نفحات القرآن لآية الله العظمى الشيخ مكارم </w:t>
            </w:r>
          </w:p>
          <w:p w:rsidR="009F2E49" w:rsidRPr="001840EB" w:rsidRDefault="009F2E49" w:rsidP="009F2E49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     </w:t>
            </w:r>
            <w:r w:rsidR="00A57BD4" w:rsidRPr="001840EB">
              <w:rPr>
                <w:rFonts w:ascii="Simplified Arabic" w:hAnsi="Simplified Arabic" w:cs="Simplified Arabic" w:hint="cs"/>
                <w:color w:val="C00000"/>
                <w:sz w:val="34"/>
                <w:szCs w:val="34"/>
                <w:rtl/>
                <w:lang w:eastAsia="en-US" w:bidi="ar-IQ"/>
              </w:rPr>
              <w:t>الشيرازي.</w:t>
            </w: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 </w:t>
            </w:r>
          </w:p>
          <w:p w:rsidR="009F2E49" w:rsidRPr="001840EB" w:rsidRDefault="009F2E49" w:rsidP="009F2E49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lastRenderedPageBreak/>
              <w:t xml:space="preserve">14ــــ الجهود التفسيرية عند السيد محمد باقر </w:t>
            </w:r>
            <w:r w:rsidR="00A57BD4" w:rsidRPr="001840EB">
              <w:rPr>
                <w:rFonts w:ascii="Simplified Arabic" w:hAnsi="Simplified Arabic" w:cs="Simplified Arabic" w:hint="cs"/>
                <w:color w:val="C00000"/>
                <w:sz w:val="34"/>
                <w:szCs w:val="34"/>
                <w:rtl/>
                <w:lang w:eastAsia="en-US" w:bidi="ar-IQ"/>
              </w:rPr>
              <w:t>الحكيم.</w:t>
            </w: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 </w:t>
            </w:r>
          </w:p>
          <w:p w:rsidR="009F2E49" w:rsidRPr="001840EB" w:rsidRDefault="009F2E49" w:rsidP="009F2E49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15ــــ البحث الدلالي في كتاب نهاية الأفكار للمحقق ضياء الدين </w:t>
            </w:r>
            <w:r w:rsidR="00A57BD4" w:rsidRPr="001840EB">
              <w:rPr>
                <w:rFonts w:ascii="Simplified Arabic" w:hAnsi="Simplified Arabic" w:cs="Simplified Arabic" w:hint="cs"/>
                <w:color w:val="C00000"/>
                <w:sz w:val="34"/>
                <w:szCs w:val="34"/>
                <w:rtl/>
                <w:lang w:eastAsia="en-US" w:bidi="ar-IQ"/>
              </w:rPr>
              <w:t>العراقي.</w:t>
            </w: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 </w:t>
            </w:r>
          </w:p>
          <w:p w:rsidR="009F2E49" w:rsidRPr="001840EB" w:rsidRDefault="009F2E49" w:rsidP="009F2E49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16ــــ المباحث الدلالية في شرح البيهقي لنهج البلاغة </w:t>
            </w:r>
          </w:p>
          <w:p w:rsidR="009F2E49" w:rsidRPr="001840EB" w:rsidRDefault="009F2E49" w:rsidP="009F2E49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17ـــ البحث الدلالي للشخصيات القرآنية من غير الأنبياء </w:t>
            </w:r>
          </w:p>
          <w:p w:rsidR="009F2E49" w:rsidRPr="001840EB" w:rsidRDefault="009F2E49" w:rsidP="009F2E49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18ــــ ظاهرة الزعم النحوي بين أبي حيان الأندلسي وابن هشام الأنصاري  </w:t>
            </w:r>
          </w:p>
          <w:p w:rsidR="009F2E49" w:rsidRPr="001840EB" w:rsidRDefault="009F2E49" w:rsidP="009F2E49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19ــــ الإحكام النص في القرآن الكريم دراسة </w:t>
            </w:r>
            <w:r w:rsidR="00A57BD4" w:rsidRPr="001840EB">
              <w:rPr>
                <w:rFonts w:ascii="Simplified Arabic" w:hAnsi="Simplified Arabic" w:cs="Simplified Arabic" w:hint="cs"/>
                <w:color w:val="C00000"/>
                <w:sz w:val="34"/>
                <w:szCs w:val="34"/>
                <w:rtl/>
                <w:lang w:eastAsia="en-US" w:bidi="ar-IQ"/>
              </w:rPr>
              <w:t>وتطبيق.</w:t>
            </w: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 </w:t>
            </w:r>
          </w:p>
          <w:p w:rsidR="009F2E49" w:rsidRPr="001840EB" w:rsidRDefault="009F2E49" w:rsidP="009F2E49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20ـــــ أثر شراح التسهيل في شرح </w:t>
            </w:r>
            <w:r w:rsidR="00A57BD4" w:rsidRPr="001840EB">
              <w:rPr>
                <w:rFonts w:ascii="Simplified Arabic" w:hAnsi="Simplified Arabic" w:cs="Simplified Arabic" w:hint="cs"/>
                <w:color w:val="C00000"/>
                <w:sz w:val="34"/>
                <w:szCs w:val="34"/>
                <w:rtl/>
                <w:lang w:eastAsia="en-US" w:bidi="ar-IQ"/>
              </w:rPr>
              <w:t>الدلائي (دكتوراه</w:t>
            </w: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>) 4 / 10 / 2015</w:t>
            </w:r>
          </w:p>
          <w:p w:rsidR="009F2E49" w:rsidRPr="001840EB" w:rsidRDefault="009F2E49" w:rsidP="009F2E49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21ـ آراء تمام </w:t>
            </w:r>
            <w:r w:rsidR="00A57BD4" w:rsidRPr="001840EB">
              <w:rPr>
                <w:rFonts w:ascii="Simplified Arabic" w:hAnsi="Simplified Arabic" w:cs="Simplified Arabic" w:hint="cs"/>
                <w:color w:val="C00000"/>
                <w:sz w:val="34"/>
                <w:szCs w:val="34"/>
                <w:rtl/>
                <w:lang w:eastAsia="en-US" w:bidi="ar-IQ"/>
              </w:rPr>
              <w:t>حسان (دكتوراه)</w:t>
            </w: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 / كلية التربية للبنات / جامعة بغداد </w:t>
            </w:r>
          </w:p>
          <w:p w:rsidR="009F2E49" w:rsidRPr="001840EB" w:rsidRDefault="009F2E49" w:rsidP="009F2E49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22ـ دلالة الوجوب النحوي في القرآن الكريم </w:t>
            </w:r>
            <w:r w:rsidR="00A57BD4" w:rsidRPr="001840EB">
              <w:rPr>
                <w:rFonts w:ascii="Simplified Arabic" w:hAnsi="Simplified Arabic" w:cs="Simplified Arabic" w:hint="cs"/>
                <w:color w:val="C00000"/>
                <w:sz w:val="34"/>
                <w:szCs w:val="34"/>
                <w:rtl/>
                <w:lang w:eastAsia="en-US" w:bidi="ar-IQ"/>
              </w:rPr>
              <w:t>(دكتوراه</w:t>
            </w: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>) / جامعة ديالى 16 / 5 / 2016</w:t>
            </w:r>
          </w:p>
          <w:p w:rsidR="009F2E49" w:rsidRPr="001840EB" w:rsidRDefault="009F2E49" w:rsidP="009F2E49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23ـ الخلاف النحوي عند السيرافي في شرح كتاب سيبويه / كلية التربية ابن رشد / جامعة </w:t>
            </w:r>
            <w:r w:rsidR="00A57BD4" w:rsidRPr="001840EB">
              <w:rPr>
                <w:rFonts w:ascii="Simplified Arabic" w:hAnsi="Simplified Arabic" w:cs="Simplified Arabic" w:hint="cs"/>
                <w:color w:val="C00000"/>
                <w:sz w:val="34"/>
                <w:szCs w:val="34"/>
                <w:rtl/>
                <w:lang w:eastAsia="en-US" w:bidi="ar-IQ"/>
              </w:rPr>
              <w:t>بغداد،</w:t>
            </w: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 21 / 6 / </w:t>
            </w:r>
            <w:r w:rsidR="00A57BD4" w:rsidRPr="001840EB">
              <w:rPr>
                <w:rFonts w:ascii="Simplified Arabic" w:hAnsi="Simplified Arabic" w:cs="Simplified Arabic" w:hint="cs"/>
                <w:color w:val="C00000"/>
                <w:sz w:val="34"/>
                <w:szCs w:val="34"/>
                <w:rtl/>
                <w:lang w:eastAsia="en-US" w:bidi="ar-IQ"/>
              </w:rPr>
              <w:t>2016.</w:t>
            </w: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 </w:t>
            </w:r>
          </w:p>
          <w:p w:rsidR="009F2E49" w:rsidRPr="001840EB" w:rsidRDefault="009F2E49" w:rsidP="009F2E49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24 ـ </w:t>
            </w:r>
            <w:r w:rsidR="00A57BD4" w:rsidRPr="001840EB">
              <w:rPr>
                <w:rFonts w:ascii="Simplified Arabic" w:hAnsi="Simplified Arabic" w:cs="Simplified Arabic" w:hint="cs"/>
                <w:color w:val="C00000"/>
                <w:sz w:val="34"/>
                <w:szCs w:val="34"/>
                <w:rtl/>
                <w:lang w:eastAsia="en-US" w:bidi="ar-IQ"/>
              </w:rPr>
              <w:t>(محمد</w:t>
            </w: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 حسن عبد العزيز وجهوده في الفصيح في النحو) ماجستير / جامعة بغداد / كلية </w:t>
            </w:r>
            <w:r w:rsidR="00A57BD4" w:rsidRPr="001840EB">
              <w:rPr>
                <w:rFonts w:ascii="Simplified Arabic" w:hAnsi="Simplified Arabic" w:cs="Simplified Arabic" w:hint="cs"/>
                <w:color w:val="C00000"/>
                <w:sz w:val="34"/>
                <w:szCs w:val="34"/>
                <w:rtl/>
                <w:lang w:eastAsia="en-US" w:bidi="ar-IQ"/>
              </w:rPr>
              <w:t>التربية،</w:t>
            </w: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 ابن رشد 7 / 12 / </w:t>
            </w:r>
            <w:r w:rsidR="00A57BD4" w:rsidRPr="001840EB">
              <w:rPr>
                <w:rFonts w:ascii="Simplified Arabic" w:hAnsi="Simplified Arabic" w:cs="Simplified Arabic" w:hint="cs"/>
                <w:color w:val="C00000"/>
                <w:sz w:val="34"/>
                <w:szCs w:val="34"/>
                <w:rtl/>
                <w:lang w:eastAsia="en-US" w:bidi="ar-IQ"/>
              </w:rPr>
              <w:t>2016.</w:t>
            </w: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 </w:t>
            </w:r>
          </w:p>
          <w:p w:rsidR="009F2E49" w:rsidRPr="001840EB" w:rsidRDefault="009F2E49" w:rsidP="009F2E49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25 ـ الإطلاق في الأحكام النحوية </w:t>
            </w:r>
            <w:r w:rsidR="00A57BD4" w:rsidRPr="001840EB">
              <w:rPr>
                <w:rFonts w:ascii="Simplified Arabic" w:hAnsi="Simplified Arabic" w:cs="Simplified Arabic" w:hint="cs"/>
                <w:color w:val="C00000"/>
                <w:sz w:val="34"/>
                <w:szCs w:val="34"/>
                <w:rtl/>
                <w:lang w:eastAsia="en-US" w:bidi="ar-IQ"/>
              </w:rPr>
              <w:t>(دكتوراه</w:t>
            </w: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) كلية التربية / جامعة ديالى </w:t>
            </w:r>
            <w:r w:rsidR="00A57BD4" w:rsidRPr="001840EB">
              <w:rPr>
                <w:rFonts w:ascii="Simplified Arabic" w:hAnsi="Simplified Arabic" w:cs="Simplified Arabic" w:hint="cs"/>
                <w:color w:val="C00000"/>
                <w:sz w:val="34"/>
                <w:szCs w:val="34"/>
                <w:rtl/>
                <w:lang w:eastAsia="en-US" w:bidi="ar-IQ"/>
              </w:rPr>
              <w:t>2017.</w:t>
            </w:r>
          </w:p>
          <w:p w:rsidR="009F2E49" w:rsidRPr="001840EB" w:rsidRDefault="009F2E49" w:rsidP="009F2E49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lastRenderedPageBreak/>
              <w:t>26 ـ أوجه الخلاف النحوي في كتاب الصفوة الصفية لتقي الدين إبراهيم النيلي (ق7هـ) (ماجستير</w:t>
            </w:r>
            <w:r w:rsidR="00A57BD4" w:rsidRPr="001840EB">
              <w:rPr>
                <w:rFonts w:ascii="Simplified Arabic" w:hAnsi="Simplified Arabic" w:cs="Simplified Arabic" w:hint="cs"/>
                <w:color w:val="C00000"/>
                <w:sz w:val="34"/>
                <w:szCs w:val="34"/>
                <w:rtl/>
                <w:lang w:eastAsia="en-US" w:bidi="ar-IQ"/>
              </w:rPr>
              <w:t>)،</w:t>
            </w: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 كلية التربية للعلوم الانسانية / جامعة كربلاء </w:t>
            </w:r>
            <w:r w:rsidR="00A57BD4" w:rsidRPr="001840EB">
              <w:rPr>
                <w:rFonts w:ascii="Simplified Arabic" w:hAnsi="Simplified Arabic" w:cs="Simplified Arabic" w:hint="cs"/>
                <w:color w:val="C00000"/>
                <w:sz w:val="34"/>
                <w:szCs w:val="34"/>
                <w:rtl/>
                <w:lang w:eastAsia="en-US" w:bidi="ar-IQ"/>
              </w:rPr>
              <w:t>2017.</w:t>
            </w: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 </w:t>
            </w:r>
          </w:p>
          <w:p w:rsidR="009F2E49" w:rsidRPr="001840EB" w:rsidRDefault="009F2E49" w:rsidP="009F2E49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27 ـ المباحث اللغوية في تفسير الرماني الجامع لعلم القرآن /(ماجستير) كلية التربية ابن رشد / </w:t>
            </w:r>
            <w:r w:rsidR="00A57BD4" w:rsidRPr="001840EB">
              <w:rPr>
                <w:rFonts w:ascii="Simplified Arabic" w:hAnsi="Simplified Arabic" w:cs="Simplified Arabic" w:hint="cs"/>
                <w:color w:val="C00000"/>
                <w:sz w:val="34"/>
                <w:szCs w:val="34"/>
                <w:rtl/>
                <w:lang w:eastAsia="en-US" w:bidi="ar-IQ"/>
              </w:rPr>
              <w:t>2018.</w:t>
            </w: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 </w:t>
            </w:r>
          </w:p>
          <w:p w:rsidR="009F2E49" w:rsidRPr="001840EB" w:rsidRDefault="009F2E49" w:rsidP="009F2E49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28 ـ المفارقة المعجمية </w:t>
            </w:r>
            <w:r w:rsidR="00A57BD4" w:rsidRPr="001840EB">
              <w:rPr>
                <w:rFonts w:ascii="Simplified Arabic" w:hAnsi="Simplified Arabic" w:cs="Simplified Arabic" w:hint="cs"/>
                <w:color w:val="C00000"/>
                <w:sz w:val="34"/>
                <w:szCs w:val="34"/>
                <w:rtl/>
                <w:lang w:eastAsia="en-US" w:bidi="ar-IQ"/>
              </w:rPr>
              <w:t>المصطلح،</w:t>
            </w: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 </w:t>
            </w:r>
            <w:r w:rsidR="00A57BD4" w:rsidRPr="001840EB">
              <w:rPr>
                <w:rFonts w:ascii="Simplified Arabic" w:hAnsi="Simplified Arabic" w:cs="Simplified Arabic" w:hint="cs"/>
                <w:color w:val="C00000"/>
                <w:sz w:val="34"/>
                <w:szCs w:val="34"/>
                <w:rtl/>
                <w:lang w:eastAsia="en-US" w:bidi="ar-IQ"/>
              </w:rPr>
              <w:t>والمجال،</w:t>
            </w: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 والوظيفة /(ماجستير) كلية التربية ابن رشد / </w:t>
            </w:r>
            <w:r w:rsidR="00A57BD4" w:rsidRPr="001840EB">
              <w:rPr>
                <w:rFonts w:ascii="Simplified Arabic" w:hAnsi="Simplified Arabic" w:cs="Simplified Arabic" w:hint="cs"/>
                <w:color w:val="C00000"/>
                <w:sz w:val="34"/>
                <w:szCs w:val="34"/>
                <w:rtl/>
                <w:lang w:eastAsia="en-US" w:bidi="ar-IQ"/>
              </w:rPr>
              <w:t>2018.</w:t>
            </w: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 </w:t>
            </w:r>
          </w:p>
          <w:p w:rsidR="009F2E49" w:rsidRPr="001840EB" w:rsidRDefault="009F2E49" w:rsidP="009F2E49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 29 ـ ظاهرة الاختزال في العربية دراسة في ضوء علم اللغة النصي </w:t>
            </w:r>
            <w:r w:rsidR="00A57BD4" w:rsidRPr="001840EB">
              <w:rPr>
                <w:rFonts w:ascii="Simplified Arabic" w:hAnsi="Simplified Arabic" w:cs="Simplified Arabic" w:hint="cs"/>
                <w:color w:val="C00000"/>
                <w:sz w:val="34"/>
                <w:szCs w:val="34"/>
                <w:rtl/>
                <w:lang w:eastAsia="en-US" w:bidi="ar-IQ"/>
              </w:rPr>
              <w:t>(دكتوراه</w:t>
            </w: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) / كلية الآداب ــ الجامعة المستنصرية / </w:t>
            </w:r>
            <w:r w:rsidR="00A57BD4" w:rsidRPr="001840EB">
              <w:rPr>
                <w:rFonts w:ascii="Simplified Arabic" w:hAnsi="Simplified Arabic" w:cs="Simplified Arabic" w:hint="cs"/>
                <w:color w:val="C00000"/>
                <w:sz w:val="34"/>
                <w:szCs w:val="34"/>
                <w:rtl/>
                <w:lang w:eastAsia="en-US" w:bidi="ar-IQ"/>
              </w:rPr>
              <w:t>2018.</w:t>
            </w: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 </w:t>
            </w:r>
          </w:p>
          <w:p w:rsidR="009F2E49" w:rsidRPr="001840EB" w:rsidRDefault="009F2E49" w:rsidP="009F2E49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30 ـ أثر التطور الصوتي في توسع المعجم العربي جمهرة اللغة أنموذجاً (دكتوراه) جامعة بغداد / كلية التربية ابن رشد للعلوم الانسانية </w:t>
            </w:r>
            <w:r w:rsidR="00A57BD4" w:rsidRPr="001840EB">
              <w:rPr>
                <w:rFonts w:ascii="Simplified Arabic" w:hAnsi="Simplified Arabic" w:cs="Simplified Arabic" w:hint="cs"/>
                <w:color w:val="C00000"/>
                <w:sz w:val="34"/>
                <w:szCs w:val="34"/>
                <w:rtl/>
                <w:lang w:eastAsia="en-US" w:bidi="ar-IQ"/>
              </w:rPr>
              <w:t>219.</w:t>
            </w: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 </w:t>
            </w:r>
          </w:p>
          <w:p w:rsidR="009F2E49" w:rsidRPr="001840EB" w:rsidRDefault="009F2E49" w:rsidP="009F2E49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31ـ علل التعبير القرآني في كتاب زبدة التفاسير لفتح الله الكاشاني (ماجستير) كلية التربية للعلوم الانسانية / جامعة </w:t>
            </w:r>
            <w:r w:rsidR="00A57BD4" w:rsidRPr="001840EB">
              <w:rPr>
                <w:rFonts w:ascii="Simplified Arabic" w:hAnsi="Simplified Arabic" w:cs="Simplified Arabic" w:hint="cs"/>
                <w:color w:val="C00000"/>
                <w:sz w:val="34"/>
                <w:szCs w:val="34"/>
                <w:rtl/>
                <w:lang w:eastAsia="en-US" w:bidi="ar-IQ"/>
              </w:rPr>
              <w:t>كربلاء.</w:t>
            </w: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 </w:t>
            </w:r>
            <w:r w:rsidR="00A57BD4" w:rsidRPr="001840EB">
              <w:rPr>
                <w:rFonts w:ascii="Simplified Arabic" w:hAnsi="Simplified Arabic" w:cs="Simplified Arabic" w:hint="cs"/>
                <w:color w:val="C00000"/>
                <w:sz w:val="34"/>
                <w:szCs w:val="34"/>
                <w:rtl/>
                <w:lang w:eastAsia="en-US" w:bidi="ar-IQ"/>
              </w:rPr>
              <w:t>2019.</w:t>
            </w:r>
          </w:p>
          <w:p w:rsidR="009F2E49" w:rsidRPr="001840EB" w:rsidRDefault="009F2E49" w:rsidP="009F2E49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32 ـ الحجاج في خطب العرب / كتاب جمهرة خطب العرب في عصورها الزاهرة </w:t>
            </w:r>
            <w:r w:rsidR="00A57BD4" w:rsidRPr="001840EB">
              <w:rPr>
                <w:rFonts w:ascii="Simplified Arabic" w:hAnsi="Simplified Arabic" w:cs="Simplified Arabic" w:hint="cs"/>
                <w:color w:val="C00000"/>
                <w:sz w:val="34"/>
                <w:szCs w:val="34"/>
                <w:rtl/>
                <w:lang w:eastAsia="en-US" w:bidi="ar-IQ"/>
              </w:rPr>
              <w:t>أنموذجاً.</w:t>
            </w: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 (دكتوراه</w:t>
            </w:r>
            <w:r w:rsidR="00A57BD4" w:rsidRPr="001840EB">
              <w:rPr>
                <w:rFonts w:ascii="Simplified Arabic" w:hAnsi="Simplified Arabic" w:cs="Simplified Arabic" w:hint="cs"/>
                <w:color w:val="C00000"/>
                <w:sz w:val="34"/>
                <w:szCs w:val="34"/>
                <w:rtl/>
                <w:lang w:eastAsia="en-US" w:bidi="ar-IQ"/>
              </w:rPr>
              <w:t>).</w:t>
            </w: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 جامعة بغداد / كلية التربية ابن رشد للعلوم الانسانية </w:t>
            </w:r>
            <w:r w:rsidR="00A57BD4" w:rsidRPr="001840EB">
              <w:rPr>
                <w:rFonts w:ascii="Simplified Arabic" w:hAnsi="Simplified Arabic" w:cs="Simplified Arabic" w:hint="cs"/>
                <w:color w:val="C00000"/>
                <w:sz w:val="34"/>
                <w:szCs w:val="34"/>
                <w:rtl/>
                <w:lang w:eastAsia="en-US" w:bidi="ar-IQ"/>
              </w:rPr>
              <w:t>2019.</w:t>
            </w: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 </w:t>
            </w:r>
          </w:p>
          <w:p w:rsidR="009F2E49" w:rsidRPr="001840EB" w:rsidRDefault="009F2E49" w:rsidP="009F2E49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33ـ الجملة المثالية والجملة المستعملة دراسة تداولية في ضوء اللسانيات </w:t>
            </w:r>
            <w:r w:rsidR="00A57BD4" w:rsidRPr="001840EB">
              <w:rPr>
                <w:rFonts w:ascii="Simplified Arabic" w:hAnsi="Simplified Arabic" w:cs="Simplified Arabic" w:hint="cs"/>
                <w:color w:val="C00000"/>
                <w:sz w:val="34"/>
                <w:szCs w:val="34"/>
                <w:rtl/>
                <w:lang w:eastAsia="en-US" w:bidi="ar-IQ"/>
              </w:rPr>
              <w:t>الحاسوبية)</w:t>
            </w: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 </w:t>
            </w:r>
            <w:r w:rsidR="00A57BD4" w:rsidRPr="001840EB">
              <w:rPr>
                <w:rFonts w:ascii="Simplified Arabic" w:hAnsi="Simplified Arabic" w:cs="Simplified Arabic" w:hint="cs"/>
                <w:color w:val="C00000"/>
                <w:sz w:val="34"/>
                <w:szCs w:val="34"/>
                <w:rtl/>
                <w:lang w:eastAsia="en-US" w:bidi="ar-IQ"/>
              </w:rPr>
              <w:t>(دكتوراه)</w:t>
            </w: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 جامعة بغداد / كلية التربية ابن رشد للعلوم الانسانية </w:t>
            </w:r>
            <w:r w:rsidR="00A57BD4" w:rsidRPr="001840EB">
              <w:rPr>
                <w:rFonts w:ascii="Simplified Arabic" w:hAnsi="Simplified Arabic" w:cs="Simplified Arabic" w:hint="cs"/>
                <w:color w:val="C00000"/>
                <w:sz w:val="34"/>
                <w:szCs w:val="34"/>
                <w:rtl/>
                <w:lang w:eastAsia="en-US" w:bidi="ar-IQ"/>
              </w:rPr>
              <w:t>2019.</w:t>
            </w:r>
            <w:r w:rsidRPr="001840EB">
              <w:rPr>
                <w:rFonts w:ascii="Simplified Arabic" w:hAnsi="Simplified Arabic" w:cs="Simplified Arabic"/>
                <w:color w:val="C00000"/>
                <w:sz w:val="34"/>
                <w:szCs w:val="34"/>
                <w:rtl/>
                <w:lang w:eastAsia="en-US" w:bidi="ar-IQ"/>
              </w:rPr>
              <w:t xml:space="preserve"> </w:t>
            </w:r>
          </w:p>
          <w:p w:rsidR="00A57BD4" w:rsidRDefault="00A57BD4" w:rsidP="00A57BD4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sz w:val="34"/>
                <w:szCs w:val="34"/>
                <w:rtl/>
                <w:lang w:eastAsia="en-US" w:bidi="ar-IQ"/>
              </w:rPr>
            </w:pPr>
          </w:p>
          <w:p w:rsidR="009F2E49" w:rsidRDefault="00A57BD4" w:rsidP="009F2E49">
            <w:pPr>
              <w:bidi/>
              <w:rPr>
                <w:rFonts w:ascii="Simplified Arabic" w:hAnsi="Simplified Arabic" w:cs="Simplified Arabic"/>
                <w:b/>
                <w:bCs/>
                <w:color w:val="4A6EE2" w:themeColor="accent3" w:themeTint="80"/>
                <w:sz w:val="36"/>
                <w:szCs w:val="36"/>
                <w:u w:val="single"/>
                <w:rtl/>
                <w:lang w:eastAsia="en-US" w:bidi="ar-IQ"/>
              </w:rPr>
            </w:pPr>
            <w:r w:rsidRPr="00A57BD4">
              <w:rPr>
                <w:rFonts w:ascii="Simplified Arabic" w:hAnsi="Simplified Arabic" w:cs="Simplified Arabic" w:hint="cs"/>
                <w:b/>
                <w:bCs/>
                <w:color w:val="4A6EE2" w:themeColor="accent3" w:themeTint="80"/>
                <w:sz w:val="36"/>
                <w:szCs w:val="36"/>
                <w:u w:val="single"/>
                <w:rtl/>
                <w:lang w:eastAsia="en-US" w:bidi="ar-IQ"/>
              </w:rPr>
              <w:lastRenderedPageBreak/>
              <w:t>الدورات التي اجتازها</w:t>
            </w:r>
          </w:p>
          <w:p w:rsidR="00A57BD4" w:rsidRPr="00A57BD4" w:rsidRDefault="00A57BD4" w:rsidP="00A57BD4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b/>
                <w:bCs/>
                <w:sz w:val="20"/>
                <w:szCs w:val="20"/>
                <w:u w:val="single"/>
                <w:lang w:eastAsia="en-US" w:bidi="ar-IQ"/>
              </w:rPr>
            </w:pPr>
          </w:p>
          <w:p w:rsidR="00A57BD4" w:rsidRPr="001840EB" w:rsidRDefault="00A57BD4" w:rsidP="00A57BD4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7030A0"/>
                <w:sz w:val="34"/>
                <w:szCs w:val="34"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eastAsia="en-US" w:bidi="ar-IQ"/>
              </w:rPr>
              <w:t xml:space="preserve">1ــــ دورة التأهيل التربوي للتدريسيين في جامعة بغداد وكان من الأوائل 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4"/>
                <w:szCs w:val="34"/>
                <w:rtl/>
                <w:lang w:eastAsia="en-US" w:bidi="ar-IQ"/>
              </w:rPr>
              <w:t>فيها.</w:t>
            </w: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eastAsia="en-US" w:bidi="ar-IQ"/>
              </w:rPr>
              <w:t xml:space="preserve"> </w:t>
            </w:r>
          </w:p>
          <w:p w:rsidR="00A57BD4" w:rsidRPr="001840EB" w:rsidRDefault="00A57BD4" w:rsidP="00A57BD4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eastAsia="en-US" w:bidi="ar-IQ"/>
              </w:rPr>
              <w:t>2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4"/>
                <w:szCs w:val="34"/>
                <w:rtl/>
                <w:lang w:eastAsia="en-US" w:bidi="ar-IQ"/>
              </w:rPr>
              <w:t>ـــــ دورة</w:t>
            </w: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eastAsia="en-US" w:bidi="ar-IQ"/>
              </w:rPr>
              <w:t xml:space="preserve"> الحاسبات من مركز الحاسبة في جامعة بغداد لأغراض 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4"/>
                <w:szCs w:val="34"/>
                <w:rtl/>
                <w:lang w:eastAsia="en-US" w:bidi="ar-IQ"/>
              </w:rPr>
              <w:t>الترقية.</w:t>
            </w:r>
          </w:p>
          <w:p w:rsidR="00A57BD4" w:rsidRPr="001840EB" w:rsidRDefault="00A57BD4" w:rsidP="00A57BD4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eastAsia="en-US" w:bidi="ar-IQ"/>
              </w:rPr>
              <w:t xml:space="preserve">3ــــ دورة الحاسبات لطلبة الدراسات 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4"/>
                <w:szCs w:val="34"/>
                <w:rtl/>
                <w:lang w:eastAsia="en-US" w:bidi="ar-IQ"/>
              </w:rPr>
              <w:t>العليا من</w:t>
            </w: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eastAsia="en-US" w:bidi="ar-IQ"/>
              </w:rPr>
              <w:t xml:space="preserve"> مركز الحاسبة في جامعة بغداد</w:t>
            </w:r>
          </w:p>
          <w:p w:rsidR="00A57BD4" w:rsidRPr="001840EB" w:rsidRDefault="00A57BD4" w:rsidP="00A57BD4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eastAsia="en-US" w:bidi="ar-IQ"/>
              </w:rPr>
              <w:t xml:space="preserve">4ـــ دورة في التنمية البشرية 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4"/>
                <w:szCs w:val="34"/>
                <w:rtl/>
                <w:lang w:eastAsia="en-US" w:bidi="ar-IQ"/>
              </w:rPr>
              <w:t>(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4"/>
                <w:szCs w:val="34"/>
                <w:lang w:eastAsia="en-US" w:bidi="ar-IQ"/>
              </w:rPr>
              <w:t>ToT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4"/>
                <w:szCs w:val="34"/>
                <w:rtl/>
                <w:lang w:eastAsia="en-US" w:bidi="ar-IQ"/>
              </w:rPr>
              <w:t>).</w:t>
            </w: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eastAsia="en-US" w:bidi="ar-IQ"/>
              </w:rPr>
              <w:t xml:space="preserve"> </w:t>
            </w:r>
          </w:p>
          <w:p w:rsidR="00A57BD4" w:rsidRPr="001840EB" w:rsidRDefault="00A57BD4" w:rsidP="00A57BD4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eastAsia="en-US" w:bidi="ar-IQ"/>
              </w:rPr>
              <w:t xml:space="preserve">5ــ دورة في القيادة 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4"/>
                <w:szCs w:val="34"/>
                <w:rtl/>
                <w:lang w:eastAsia="en-US" w:bidi="ar-IQ"/>
              </w:rPr>
              <w:t>التربوية.</w:t>
            </w: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eastAsia="en-US" w:bidi="ar-IQ"/>
              </w:rPr>
              <w:t xml:space="preserve"> </w:t>
            </w:r>
          </w:p>
          <w:p w:rsidR="00A57BD4" w:rsidRPr="001840EB" w:rsidRDefault="00A57BD4" w:rsidP="00A57BD4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eastAsia="en-US" w:bidi="ar-IQ"/>
              </w:rPr>
              <w:t xml:space="preserve">6ـــ مشارك في المؤتمر العلمي الثاني للعمل التطوعي في وزارة الشباب والرياضة 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4"/>
                <w:szCs w:val="34"/>
                <w:rtl/>
                <w:lang w:eastAsia="en-US" w:bidi="ar-IQ"/>
              </w:rPr>
              <w:t>2017.</w:t>
            </w: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eastAsia="en-US" w:bidi="ar-IQ"/>
              </w:rPr>
              <w:t xml:space="preserve"> </w:t>
            </w:r>
          </w:p>
          <w:p w:rsidR="00A57BD4" w:rsidRPr="001840EB" w:rsidRDefault="00A57BD4" w:rsidP="00A57BD4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eastAsia="en-US" w:bidi="ar-IQ"/>
              </w:rPr>
              <w:t xml:space="preserve">7 ـ دورة في 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4"/>
                <w:szCs w:val="34"/>
                <w:rtl/>
                <w:lang w:eastAsia="en-US" w:bidi="ar-IQ"/>
              </w:rPr>
              <w:t>(تطوير</w:t>
            </w: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eastAsia="en-US" w:bidi="ar-IQ"/>
              </w:rPr>
              <w:t xml:space="preserve"> المهارات البحثية والتجربة التركية في البحث والتطوير) في مركز إيرام في أنقرة 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4"/>
                <w:szCs w:val="34"/>
                <w:rtl/>
                <w:lang w:eastAsia="en-US" w:bidi="ar-IQ"/>
              </w:rPr>
              <w:t>2017.</w:t>
            </w: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eastAsia="en-US" w:bidi="ar-IQ"/>
              </w:rPr>
              <w:t xml:space="preserve"> </w:t>
            </w:r>
          </w:p>
          <w:p w:rsidR="00A57BD4" w:rsidRPr="001840EB" w:rsidRDefault="00A57BD4" w:rsidP="00A57BD4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eastAsia="en-US" w:bidi="ar-IQ"/>
              </w:rPr>
              <w:t xml:space="preserve">8 ـ دورة في 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4"/>
                <w:szCs w:val="34"/>
                <w:rtl/>
                <w:lang w:eastAsia="en-US" w:bidi="ar-IQ"/>
              </w:rPr>
              <w:t>(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4"/>
                <w:szCs w:val="34"/>
                <w:lang w:eastAsia="en-US" w:bidi="ar-IQ"/>
              </w:rPr>
              <w:t>Personal</w:t>
            </w: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lang w:eastAsia="en-US" w:bidi="ar-IQ"/>
              </w:rPr>
              <w:t xml:space="preserve"> Strategic Planning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4"/>
                <w:szCs w:val="34"/>
                <w:rtl/>
                <w:lang w:eastAsia="en-US" w:bidi="ar-IQ"/>
              </w:rPr>
              <w:t>)</w:t>
            </w: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eastAsia="en-US" w:bidi="ar-IQ"/>
              </w:rPr>
              <w:t xml:space="preserve"> من الأكاديمية العربية العالمية للتدريب والتطوير 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4"/>
                <w:szCs w:val="34"/>
                <w:rtl/>
                <w:lang w:eastAsia="en-US" w:bidi="ar-IQ"/>
              </w:rPr>
              <w:t>2017.</w:t>
            </w: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eastAsia="en-US" w:bidi="ar-IQ"/>
              </w:rPr>
              <w:t xml:space="preserve"> </w:t>
            </w:r>
          </w:p>
          <w:p w:rsidR="00A57BD4" w:rsidRPr="001840EB" w:rsidRDefault="00A57BD4" w:rsidP="00A57BD4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eastAsia="en-US" w:bidi="ar-IQ"/>
              </w:rPr>
              <w:t xml:space="preserve">9 ـ دورة 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4"/>
                <w:szCs w:val="34"/>
                <w:rtl/>
                <w:lang w:eastAsia="en-US" w:bidi="ar-IQ"/>
              </w:rPr>
              <w:t>(الخبر</w:t>
            </w: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eastAsia="en-US" w:bidi="ar-IQ"/>
              </w:rPr>
              <w:t xml:space="preserve"> الصحفي والاعلام 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4"/>
                <w:szCs w:val="34"/>
                <w:rtl/>
                <w:lang w:eastAsia="en-US" w:bidi="ar-IQ"/>
              </w:rPr>
              <w:t>الجامعي)</w:t>
            </w: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eastAsia="en-US" w:bidi="ar-IQ"/>
              </w:rPr>
              <w:t xml:space="preserve"> في وحدة الاعلام والعلاقات العامة في كلية التربية ابن رشد 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4"/>
                <w:szCs w:val="34"/>
                <w:rtl/>
                <w:lang w:eastAsia="en-US" w:bidi="ar-IQ"/>
              </w:rPr>
              <w:t>2016.</w:t>
            </w: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eastAsia="en-US" w:bidi="ar-IQ"/>
              </w:rPr>
              <w:t xml:space="preserve"> </w:t>
            </w:r>
          </w:p>
          <w:p w:rsidR="00A57BD4" w:rsidRPr="001840EB" w:rsidRDefault="00A57BD4" w:rsidP="00A57BD4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eastAsia="en-US" w:bidi="ar-IQ"/>
              </w:rPr>
              <w:t xml:space="preserve">10 ـــ دورة في 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4"/>
                <w:szCs w:val="34"/>
                <w:rtl/>
                <w:lang w:eastAsia="en-US" w:bidi="ar-IQ"/>
              </w:rPr>
              <w:t>(التخطيط</w:t>
            </w: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eastAsia="en-US" w:bidi="ar-IQ"/>
              </w:rPr>
              <w:t xml:space="preserve"> الشخصي 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4"/>
                <w:szCs w:val="34"/>
                <w:rtl/>
                <w:lang w:eastAsia="en-US" w:bidi="ar-IQ"/>
              </w:rPr>
              <w:t>الاستراتيجي)</w:t>
            </w: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eastAsia="en-US" w:bidi="ar-IQ"/>
              </w:rPr>
              <w:t xml:space="preserve"> من مؤسسة الطالبة العراقية 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4"/>
                <w:szCs w:val="34"/>
                <w:rtl/>
                <w:lang w:eastAsia="en-US" w:bidi="ar-IQ"/>
              </w:rPr>
              <w:t>2017.</w:t>
            </w:r>
            <w:r w:rsidRPr="001840EB">
              <w:rPr>
                <w:rFonts w:ascii="Simplified Arabic" w:hAnsi="Simplified Arabic" w:cs="Simplified Arabic"/>
                <w:color w:val="7030A0"/>
                <w:sz w:val="34"/>
                <w:szCs w:val="34"/>
                <w:rtl/>
                <w:lang w:eastAsia="en-US" w:bidi="ar-IQ"/>
              </w:rPr>
              <w:t xml:space="preserve"> </w:t>
            </w:r>
          </w:p>
          <w:p w:rsidR="00A57BD4" w:rsidRPr="001840EB" w:rsidRDefault="00A57BD4" w:rsidP="00A57BD4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b/>
                <w:bCs/>
                <w:color w:val="7030A0"/>
                <w:sz w:val="32"/>
                <w:szCs w:val="32"/>
                <w:rtl/>
                <w:lang w:eastAsia="en-US" w:bidi="ar-IQ"/>
              </w:rPr>
              <w:t>11</w:t>
            </w:r>
            <w:r w:rsidRPr="001840EB"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  <w:t xml:space="preserve">ـ دورة </w:t>
            </w:r>
            <w:r w:rsidRPr="001840EB">
              <w:rPr>
                <w:rFonts w:ascii="Simplified Arabic" w:hAnsi="Simplified Arabic" w:cs="Simplified Arabic"/>
                <w:color w:val="7030A0"/>
                <w:sz w:val="32"/>
                <w:szCs w:val="32"/>
                <w:lang w:eastAsia="en-US" w:bidi="ar-IQ"/>
              </w:rPr>
              <w:t xml:space="preserve">ToT 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2"/>
                <w:szCs w:val="32"/>
                <w:rtl/>
                <w:lang w:eastAsia="en-US" w:bidi="ar-IQ"/>
              </w:rPr>
              <w:t>من</w:t>
            </w:r>
            <w:r w:rsidRPr="001840EB"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  <w:t xml:space="preserve"> مؤسسة العطاء والبناء للتنمية 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2"/>
                <w:szCs w:val="32"/>
                <w:rtl/>
                <w:lang w:eastAsia="en-US" w:bidi="ar-IQ"/>
              </w:rPr>
              <w:t>البشرية.</w:t>
            </w:r>
          </w:p>
          <w:p w:rsidR="00A57BD4" w:rsidRPr="001840EB" w:rsidRDefault="00A57BD4" w:rsidP="00A57BD4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</w:pPr>
          </w:p>
          <w:p w:rsidR="00A57BD4" w:rsidRDefault="00A57BD4" w:rsidP="00A57BD4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sz w:val="32"/>
                <w:szCs w:val="32"/>
                <w:rtl/>
                <w:lang w:eastAsia="en-US" w:bidi="ar-IQ"/>
              </w:rPr>
            </w:pPr>
          </w:p>
          <w:p w:rsidR="00A57BD4" w:rsidRDefault="00A57BD4" w:rsidP="00A57BD4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b/>
                <w:bCs/>
                <w:color w:val="4A6EE2" w:themeColor="accent3" w:themeTint="80"/>
                <w:sz w:val="36"/>
                <w:szCs w:val="36"/>
                <w:u w:val="single"/>
                <w:rtl/>
                <w:lang w:eastAsia="en-US" w:bidi="ar-IQ"/>
              </w:rPr>
            </w:pPr>
            <w:r w:rsidRPr="00A57BD4">
              <w:rPr>
                <w:rFonts w:ascii="Simplified Arabic" w:hAnsi="Simplified Arabic" w:cs="Simplified Arabic" w:hint="cs"/>
                <w:b/>
                <w:bCs/>
                <w:color w:val="4A6EE2" w:themeColor="accent3" w:themeTint="80"/>
                <w:sz w:val="36"/>
                <w:szCs w:val="36"/>
                <w:u w:val="single"/>
                <w:rtl/>
                <w:lang w:eastAsia="en-US" w:bidi="ar-IQ"/>
              </w:rPr>
              <w:lastRenderedPageBreak/>
              <w:t>الجوائز التي حصل عليها</w:t>
            </w:r>
            <w:r w:rsidRPr="00A57BD4">
              <w:rPr>
                <w:rFonts w:ascii="Simplified Arabic" w:hAnsi="Simplified Arabic" w:cs="Simplified Arabic"/>
                <w:b/>
                <w:bCs/>
                <w:color w:val="4A6EE2" w:themeColor="accent3" w:themeTint="80"/>
                <w:sz w:val="36"/>
                <w:szCs w:val="36"/>
                <w:u w:val="single"/>
                <w:rtl/>
                <w:lang w:eastAsia="en-US" w:bidi="ar-IQ"/>
              </w:rPr>
              <w:t xml:space="preserve"> </w:t>
            </w:r>
          </w:p>
          <w:p w:rsidR="00A57BD4" w:rsidRPr="001840EB" w:rsidRDefault="00A57BD4" w:rsidP="00A57BD4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FF0000"/>
                <w:sz w:val="32"/>
                <w:szCs w:val="32"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color w:val="FF0000"/>
                <w:sz w:val="32"/>
                <w:szCs w:val="32"/>
                <w:rtl/>
                <w:lang w:eastAsia="en-US" w:bidi="ar-IQ"/>
              </w:rPr>
              <w:t xml:space="preserve">1ـ جائزة الصديقة الزهراء للإبداع عن أفضل بحث كتب عن السيدة الزهراء (ع) في </w:t>
            </w:r>
          </w:p>
          <w:p w:rsidR="00A57BD4" w:rsidRPr="001840EB" w:rsidRDefault="00A57BD4" w:rsidP="00A57BD4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FF0000"/>
                <w:sz w:val="32"/>
                <w:szCs w:val="32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color w:val="FF0000"/>
                <w:sz w:val="32"/>
                <w:szCs w:val="32"/>
                <w:rtl/>
                <w:lang w:eastAsia="en-US" w:bidi="ar-IQ"/>
              </w:rPr>
              <w:t xml:space="preserve">   الجامعة الإسلامية (النجف الأشرف) عام </w:t>
            </w:r>
            <w:r w:rsidRPr="001840EB">
              <w:rPr>
                <w:rFonts w:ascii="Simplified Arabic" w:hAnsi="Simplified Arabic" w:cs="Simplified Arabic" w:hint="cs"/>
                <w:color w:val="FF0000"/>
                <w:sz w:val="32"/>
                <w:szCs w:val="32"/>
                <w:rtl/>
                <w:lang w:eastAsia="en-US" w:bidi="ar-IQ"/>
              </w:rPr>
              <w:t>2012.</w:t>
            </w:r>
            <w:r w:rsidRPr="001840EB">
              <w:rPr>
                <w:rFonts w:ascii="Simplified Arabic" w:hAnsi="Simplified Arabic" w:cs="Simplified Arabic"/>
                <w:color w:val="FF0000"/>
                <w:sz w:val="32"/>
                <w:szCs w:val="32"/>
                <w:rtl/>
                <w:lang w:eastAsia="en-US" w:bidi="ar-IQ"/>
              </w:rPr>
              <w:t xml:space="preserve"> </w:t>
            </w:r>
          </w:p>
          <w:p w:rsidR="00A57BD4" w:rsidRDefault="00A57BD4" w:rsidP="00A57BD4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sz w:val="32"/>
                <w:szCs w:val="32"/>
                <w:rtl/>
                <w:lang w:eastAsia="en-US" w:bidi="ar-IQ"/>
              </w:rPr>
            </w:pPr>
          </w:p>
          <w:p w:rsidR="00A57BD4" w:rsidRDefault="00A57BD4" w:rsidP="00A57BD4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b/>
                <w:bCs/>
                <w:color w:val="4A6EE2" w:themeColor="accent3" w:themeTint="80"/>
                <w:sz w:val="36"/>
                <w:szCs w:val="36"/>
                <w:u w:val="single"/>
                <w:rtl/>
                <w:lang w:eastAsia="en-US" w:bidi="ar-IQ"/>
              </w:rPr>
            </w:pPr>
            <w:r w:rsidRPr="00A57BD4">
              <w:rPr>
                <w:rFonts w:ascii="Simplified Arabic" w:hAnsi="Simplified Arabic" w:cs="Simplified Arabic" w:hint="cs"/>
                <w:b/>
                <w:bCs/>
                <w:color w:val="4A6EE2" w:themeColor="accent3" w:themeTint="80"/>
                <w:sz w:val="36"/>
                <w:szCs w:val="36"/>
                <w:u w:val="single"/>
                <w:rtl/>
                <w:lang w:eastAsia="en-US" w:bidi="ar-IQ"/>
              </w:rPr>
              <w:t>كتب الشكر والشهادات التقديرية التي حصل عليها</w:t>
            </w:r>
          </w:p>
          <w:p w:rsidR="00A57BD4" w:rsidRDefault="00A57BD4" w:rsidP="00A57BD4">
            <w:pPr>
              <w:bidi/>
              <w:ind w:left="360"/>
              <w:rPr>
                <w:rFonts w:ascii="Simplified Arabic" w:hAnsi="Simplified Arabic" w:cs="Simplified Arabic"/>
                <w:b/>
                <w:bCs/>
                <w:sz w:val="20"/>
                <w:szCs w:val="20"/>
                <w:u w:val="single"/>
                <w:lang w:bidi="ar-IQ"/>
              </w:rPr>
            </w:pPr>
          </w:p>
          <w:p w:rsidR="00A57BD4" w:rsidRPr="001840EB" w:rsidRDefault="00A57BD4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lang w:bidi="ar-IQ"/>
              </w:rPr>
            </w:pP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1ـــــ حاصل على كتاب شكر من رئيس جامعة الكوفة سنة </w:t>
            </w:r>
            <w:r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2011.</w:t>
            </w: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 </w:t>
            </w:r>
          </w:p>
          <w:p w:rsidR="00A57BD4" w:rsidRPr="001840EB" w:rsidRDefault="00A57BD4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2ـــــ حاصل على كتاب شكر من رئيس جامعة بغداد سنة </w:t>
            </w:r>
            <w:r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2006.</w:t>
            </w: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 </w:t>
            </w:r>
          </w:p>
          <w:p w:rsidR="00A57BD4" w:rsidRPr="001840EB" w:rsidRDefault="00A57BD4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3ـــــ حاصل على كتاب شكر من رئيس جامعة بغداد سنة </w:t>
            </w:r>
            <w:r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2010.</w:t>
            </w: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 </w:t>
            </w:r>
          </w:p>
          <w:p w:rsidR="00A57BD4" w:rsidRPr="001840EB" w:rsidRDefault="00A57BD4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>4ـــــ حاصل على كتاب شكر من عميد كلية التربية / ابن رشد سنة 2008</w:t>
            </w:r>
          </w:p>
          <w:p w:rsidR="00A57BD4" w:rsidRPr="001840EB" w:rsidRDefault="00A57BD4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5ـــــ حاصل على كتاب شكر من عميد كلية التربية / ابن رشد سنة 2009 </w:t>
            </w:r>
          </w:p>
          <w:p w:rsidR="00A57BD4" w:rsidRPr="001840EB" w:rsidRDefault="00A57BD4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6ـــــ حاصل على كتاب شكر من عميد كلية التربية / ابن رشد سنة </w:t>
            </w:r>
            <w:r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2010.</w:t>
            </w: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 </w:t>
            </w:r>
          </w:p>
          <w:p w:rsidR="00A57BD4" w:rsidRPr="001840EB" w:rsidRDefault="00A57BD4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>7ـــــ حاصل على كتاب شكر من عميد كلية التربية / ابن رشد سنة 2010</w:t>
            </w:r>
          </w:p>
          <w:p w:rsidR="00A57BD4" w:rsidRPr="001840EB" w:rsidRDefault="00A57BD4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8ـــــ حاصل على كتاب شكر من عميد كلية التربية / ابن رشد سنة 2010 </w:t>
            </w:r>
          </w:p>
          <w:p w:rsidR="00A57BD4" w:rsidRPr="001840EB" w:rsidRDefault="00A57BD4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9ـــــ حاصل على كتاب شكر من عميد كلية التربية / ابن رشد سنة </w:t>
            </w:r>
            <w:r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2011.</w:t>
            </w:r>
          </w:p>
          <w:p w:rsidR="00A57BD4" w:rsidRPr="001840EB" w:rsidRDefault="00A57BD4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lastRenderedPageBreak/>
              <w:t>10ـــــ حاصل على كتاب شكر من مدير عام قناة العهد الفضائية سنة 2011</w:t>
            </w:r>
          </w:p>
          <w:p w:rsidR="00A57BD4" w:rsidRPr="001840EB" w:rsidRDefault="00A57BD4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11ـــــ حاصل على كتاب شكر من عميد كلية التربية / ابن رشد سنة </w:t>
            </w:r>
            <w:r w:rsidR="000305F4"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2013.</w:t>
            </w: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 </w:t>
            </w:r>
          </w:p>
          <w:p w:rsidR="00A57BD4" w:rsidRPr="001840EB" w:rsidRDefault="00A57BD4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12ــــ حاصل على كتاب شكر من عميد كلية التربية / جامعة كربلاء سنة </w:t>
            </w:r>
            <w:r w:rsidR="000305F4"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2011.</w:t>
            </w: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 </w:t>
            </w:r>
          </w:p>
          <w:p w:rsidR="00A57BD4" w:rsidRPr="001840EB" w:rsidRDefault="00A57BD4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13ــــ حاصل على كتاب شكر من رئيس قسم اللغة العربية في كلية التربية للبنات </w:t>
            </w:r>
          </w:p>
          <w:p w:rsidR="00A57BD4" w:rsidRPr="001840EB" w:rsidRDefault="00A57BD4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    سنة </w:t>
            </w:r>
            <w:r w:rsidR="000305F4"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2008.</w:t>
            </w: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 </w:t>
            </w:r>
          </w:p>
          <w:p w:rsidR="00A57BD4" w:rsidRPr="001840EB" w:rsidRDefault="00A57BD4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14ـــــ حاصل على كتاب شكر من معاون عميد كلية التربية / ابن رشد للشؤون </w:t>
            </w:r>
          </w:p>
          <w:p w:rsidR="00A57BD4" w:rsidRPr="001840EB" w:rsidRDefault="00A57BD4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     العلمية سنة </w:t>
            </w:r>
            <w:r w:rsidR="000305F4"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2010.</w:t>
            </w: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 </w:t>
            </w:r>
          </w:p>
          <w:p w:rsidR="00A57BD4" w:rsidRPr="001840EB" w:rsidRDefault="00A57BD4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15ــــ حاصل على شهادة تقديرية لإلقاء محاضرات عن الفساد الإداري من منظمة </w:t>
            </w:r>
          </w:p>
          <w:p w:rsidR="00A57BD4" w:rsidRPr="001840EB" w:rsidRDefault="00A57BD4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     الرافدين لبناء السلام سنة </w:t>
            </w:r>
            <w:r w:rsidR="000305F4"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2007.</w:t>
            </w: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 </w:t>
            </w:r>
          </w:p>
          <w:p w:rsidR="00A57BD4" w:rsidRPr="001840EB" w:rsidRDefault="00A57BD4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16ـــــ حاصل على شهادة شكر وتقدير من مؤسسة أطفال العراق سنة </w:t>
            </w:r>
            <w:r w:rsidR="000305F4"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2010.</w:t>
            </w: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 </w:t>
            </w:r>
          </w:p>
          <w:p w:rsidR="00A57BD4" w:rsidRPr="001840EB" w:rsidRDefault="00A57BD4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17ـــــ حاصل على شهادة تقديرية من مؤسسة الشهيدين الصدرين العامة سنة 2009 </w:t>
            </w:r>
          </w:p>
          <w:p w:rsidR="00A57BD4" w:rsidRPr="001840EB" w:rsidRDefault="00A57BD4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18ــــ حاصل على شهادة شكر من مكتب التنسيق </w:t>
            </w:r>
            <w:r w:rsidR="000305F4"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الحوزوي في</w:t>
            </w: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 حزب الفضيلة سنة </w:t>
            </w:r>
          </w:p>
          <w:p w:rsidR="00A57BD4" w:rsidRPr="001840EB" w:rsidRDefault="00A57BD4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     </w:t>
            </w:r>
            <w:r w:rsidR="000305F4"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2009.</w:t>
            </w: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 </w:t>
            </w:r>
          </w:p>
          <w:p w:rsidR="00A57BD4" w:rsidRPr="001840EB" w:rsidRDefault="005A6A75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19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ـــــ حاصل على شهادة تقديرية من ديوان الوقف الشيعي سنة </w:t>
            </w:r>
            <w:r w:rsidR="000305F4"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2011.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 </w:t>
            </w:r>
          </w:p>
          <w:p w:rsidR="00A57BD4" w:rsidRPr="001840EB" w:rsidRDefault="005A6A75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20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ــــ حاصل على شهادة شكر وتقدير من المركز الوطني 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lastRenderedPageBreak/>
              <w:t xml:space="preserve">لعلوم القرآن في الوقف </w:t>
            </w:r>
          </w:p>
          <w:p w:rsidR="00A57BD4" w:rsidRPr="001840EB" w:rsidRDefault="00A57BD4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  الشيعي سنة </w:t>
            </w:r>
            <w:r w:rsidR="000305F4"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2011.</w:t>
            </w: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 </w:t>
            </w:r>
          </w:p>
          <w:p w:rsidR="00A57BD4" w:rsidRPr="001840EB" w:rsidRDefault="00A57BD4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>ـ</w:t>
            </w:r>
            <w:r w:rsidR="005A6A75"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21</w:t>
            </w: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ـــ حاصل على شهادة تقديرية من بيت الحكمة </w:t>
            </w:r>
            <w:r w:rsidR="000305F4"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2015.</w:t>
            </w: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 </w:t>
            </w:r>
          </w:p>
          <w:p w:rsidR="00A57BD4" w:rsidRPr="001840EB" w:rsidRDefault="005A6A75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22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ــــ حاصل على شهادة تقديرية / 2 من كلية التربية ابن </w:t>
            </w:r>
            <w:r w:rsidR="000305F4"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رشد.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 </w:t>
            </w:r>
          </w:p>
          <w:p w:rsidR="00A57BD4" w:rsidRPr="001840EB" w:rsidRDefault="005A6A75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23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ـــــ حاصل على كتاب شكر من عميد كلية التربية ابن </w:t>
            </w:r>
            <w:r w:rsidR="000305F4"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رشد.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 </w:t>
            </w:r>
          </w:p>
          <w:p w:rsidR="00A57BD4" w:rsidRPr="001840EB" w:rsidRDefault="005A6A75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24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>ــــ حاصل على كتاب شكر من عميد كلية الآداب / الجامعة المستنصرية عام 2015</w:t>
            </w:r>
          </w:p>
          <w:p w:rsidR="00A57BD4" w:rsidRPr="001840EB" w:rsidRDefault="005A6A75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25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>ــــ حاصل على كتاب شكر من رئيس لجنة الأوقاف في البرلمان العراقي عام 2015</w:t>
            </w:r>
          </w:p>
          <w:p w:rsidR="00A57BD4" w:rsidRPr="001840EB" w:rsidRDefault="00A57BD4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>ـ</w:t>
            </w:r>
            <w:r w:rsidR="005A6A75"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26</w:t>
            </w: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>ـــ حاصل على كتاب شكر من الأمانة العامة لمزار الصحابي سلمان المحمدي (رضي الله عنه) 2016</w:t>
            </w:r>
          </w:p>
          <w:p w:rsidR="00A57BD4" w:rsidRPr="001840EB" w:rsidRDefault="005A6A75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27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>ــــ حاصل على شهادة تقديرية من وزارة الشباب والرياضة 2016</w:t>
            </w:r>
          </w:p>
          <w:p w:rsidR="00A57BD4" w:rsidRPr="001840EB" w:rsidRDefault="005A6A75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28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>ــ حاصل على شهادة تقديرية من عميد كلية التربية ابن رشد</w:t>
            </w:r>
          </w:p>
          <w:p w:rsidR="00A57BD4" w:rsidRPr="001840EB" w:rsidRDefault="005A6A75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29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>ــــ حاصل على كتاب شكر من عميد كلية التربية / ابن رشد 2016</w:t>
            </w:r>
          </w:p>
          <w:p w:rsidR="00A57BD4" w:rsidRPr="001840EB" w:rsidRDefault="005A6A75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30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ــــ حاصل على كتاب شكر من عميد كلية التربية / جامعة ديالى </w:t>
            </w:r>
            <w:r w:rsidR="000305F4"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2016.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 </w:t>
            </w:r>
          </w:p>
          <w:p w:rsidR="00A57BD4" w:rsidRPr="001840EB" w:rsidRDefault="005A6A75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31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ـ حاصل على كتاب شكر من رئيس المزارات </w:t>
            </w:r>
            <w:r w:rsidR="000305F4"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الشيعية.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 2016</w:t>
            </w:r>
          </w:p>
          <w:p w:rsidR="00A57BD4" w:rsidRPr="001840EB" w:rsidRDefault="00A57BD4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>ـ</w:t>
            </w:r>
            <w:r w:rsidR="005A6A75"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32</w:t>
            </w: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ــ حاصل على كتاب شكر من العتبة الحسينية </w:t>
            </w:r>
            <w:r w:rsidR="000305F4"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المقدسة.</w:t>
            </w: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 2016</w:t>
            </w:r>
          </w:p>
          <w:p w:rsidR="00A57BD4" w:rsidRPr="001840EB" w:rsidRDefault="005A6A75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lastRenderedPageBreak/>
              <w:t>34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ـــ حاصل على شهادة تقديرية من عمادة كلية التربية / ابن رشد / </w:t>
            </w:r>
            <w:r w:rsidR="000305F4"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2017.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 </w:t>
            </w:r>
          </w:p>
          <w:p w:rsidR="00A57BD4" w:rsidRPr="001840EB" w:rsidRDefault="005A6A75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35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ـــ حاصل على كتاب شكر من عميد كلية الآداب الجامعة المستنصرية </w:t>
            </w:r>
            <w:r w:rsidR="000305F4"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2017.</w:t>
            </w:r>
          </w:p>
          <w:p w:rsidR="00A57BD4" w:rsidRPr="001840EB" w:rsidRDefault="005A6A75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36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ـــ حاصل على شهادة تقديرية من عمادة كلية التربية ابن رشد / </w:t>
            </w:r>
            <w:r w:rsidR="000305F4"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2017.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 </w:t>
            </w:r>
          </w:p>
          <w:p w:rsidR="00A57BD4" w:rsidRPr="001840EB" w:rsidRDefault="00A57BD4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>ـ</w:t>
            </w:r>
            <w:r w:rsidR="005A6A75"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36</w:t>
            </w: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ــ حاصل على كتاب شكر من عميد كلية التربية / ابن رشد </w:t>
            </w:r>
            <w:r w:rsidR="000305F4"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2017.</w:t>
            </w: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 </w:t>
            </w:r>
          </w:p>
          <w:p w:rsidR="00A57BD4" w:rsidRPr="001840EB" w:rsidRDefault="005A6A75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38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ـــ حاصل على شهادة تقديرية من عميد كلية التربية / ابن رشد </w:t>
            </w:r>
            <w:r w:rsidR="000305F4"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2017.</w:t>
            </w:r>
          </w:p>
          <w:p w:rsidR="00A57BD4" w:rsidRPr="001840EB" w:rsidRDefault="005A6A75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39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ــــ حاصل على شهادة تقديرية من العتبة العباسية </w:t>
            </w:r>
            <w:r w:rsidR="000305F4"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2016.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 </w:t>
            </w:r>
          </w:p>
          <w:p w:rsidR="00A57BD4" w:rsidRPr="001840EB" w:rsidRDefault="00A57BD4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>ـ</w:t>
            </w:r>
            <w:r w:rsidR="005A6A75"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40</w:t>
            </w: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ــ حاصل على شكر وتقدير من هيئة الحشد الشعبي </w:t>
            </w:r>
            <w:r w:rsidR="000305F4"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2017.</w:t>
            </w: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 </w:t>
            </w:r>
          </w:p>
          <w:p w:rsidR="00A57BD4" w:rsidRPr="001840EB" w:rsidRDefault="00A57BD4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>ـ</w:t>
            </w:r>
            <w:r w:rsidR="005A6A75"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41</w:t>
            </w: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ــ حاصل على كتاب شكر من عميد كلية التربية / ابن رشد 2017 </w:t>
            </w:r>
          </w:p>
          <w:p w:rsidR="00A57BD4" w:rsidRPr="001840EB" w:rsidRDefault="00A57BD4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>ـ</w:t>
            </w:r>
            <w:r w:rsidR="005A6A75"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42</w:t>
            </w: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ــ حاصل على كتاب شكر من عميد كلية التربية / ابن رشد </w:t>
            </w:r>
            <w:r w:rsidR="000305F4"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2017.</w:t>
            </w: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 </w:t>
            </w:r>
          </w:p>
          <w:p w:rsidR="00A57BD4" w:rsidRPr="001840EB" w:rsidRDefault="005A6A75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43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ــــ حاصل على كتاب شكر من عميد كلية الآداب / جامعة بغداد </w:t>
            </w:r>
            <w:r w:rsidR="000305F4"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2016.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 </w:t>
            </w:r>
          </w:p>
          <w:p w:rsidR="00A57BD4" w:rsidRPr="001840EB" w:rsidRDefault="005A6A75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44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ــــ حاصل على كتاب شكر من عميد كلية التربية / ابن رشد </w:t>
            </w:r>
            <w:r w:rsidR="000305F4"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2017.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 </w:t>
            </w:r>
          </w:p>
          <w:p w:rsidR="00A57BD4" w:rsidRPr="001840EB" w:rsidRDefault="005A6A75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45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ـــ حاصل على كتاب شكر من عميد كلية التربية / ابن رشد </w:t>
            </w:r>
            <w:r w:rsidR="000305F4"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2017.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 </w:t>
            </w:r>
          </w:p>
          <w:p w:rsidR="00A57BD4" w:rsidRPr="001840EB" w:rsidRDefault="005A6A75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46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>ــــ حاصل على كتاب شكر من عميد كلية الإمام الكاظم 2017</w:t>
            </w:r>
          </w:p>
          <w:p w:rsidR="00A57BD4" w:rsidRPr="001840EB" w:rsidRDefault="005A6A75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lastRenderedPageBreak/>
              <w:t>47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ــــ حاصل على كتاب شكر من عميد كلية التربية / ابن رشد </w:t>
            </w:r>
            <w:r w:rsidR="000305F4"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2017.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 </w:t>
            </w:r>
          </w:p>
          <w:p w:rsidR="00A57BD4" w:rsidRPr="001840EB" w:rsidRDefault="005A6A75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48_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>حاصل على كتاب شكر من عميد كلية التربية / ابن رشد 2017</w:t>
            </w:r>
          </w:p>
          <w:p w:rsidR="00A57BD4" w:rsidRPr="001840EB" w:rsidRDefault="005A6A75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49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ـــ حاصل على كتاب شكر من عميد كلية التربية / ابن رشد </w:t>
            </w:r>
            <w:r w:rsidR="00A57BD4"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2017.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 </w:t>
            </w:r>
          </w:p>
          <w:p w:rsidR="00A57BD4" w:rsidRPr="001840EB" w:rsidRDefault="005A6A75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50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ـــ حاصل على شهادة تقديرية من المركز الوطني للعمل التطوعي في وزارة الشباب </w:t>
            </w:r>
            <w:r w:rsidR="00A57BD4"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2017.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 </w:t>
            </w:r>
          </w:p>
          <w:p w:rsidR="00A57BD4" w:rsidRPr="001840EB" w:rsidRDefault="005A6A75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51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ـــ حاصل على شهادة </w:t>
            </w:r>
            <w:r w:rsidR="00A57BD4"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تقديره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 من مركز التنمية للدراسات والتدريب </w:t>
            </w:r>
            <w:r w:rsidR="00A57BD4"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2017.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 </w:t>
            </w:r>
          </w:p>
          <w:p w:rsidR="00A57BD4" w:rsidRPr="001840EB" w:rsidRDefault="005A6A75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52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ـــ حاصل على شهادة مشاركة من مؤتمر الطف الذي اقيم في كلية التربية ابن رشد </w:t>
            </w:r>
            <w:r w:rsidR="00A57BD4"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2017.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 </w:t>
            </w:r>
          </w:p>
          <w:p w:rsidR="00A57BD4" w:rsidRPr="001840EB" w:rsidRDefault="005A6A75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53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>ـــ حاصل على شهادة مشاركة من مؤتمر إشراقات تربوية من السيرة المحمدية الذي اقيم في كلية التربية ابن رشد 2017</w:t>
            </w:r>
          </w:p>
          <w:p w:rsidR="00A57BD4" w:rsidRPr="001840EB" w:rsidRDefault="00A57BD4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>ـ</w:t>
            </w:r>
            <w:r w:rsidR="005A6A75"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54</w:t>
            </w: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>ــ حاصل على شهادة مشاركة في حفل يوم الضاد الذي أقامته جمعية اللسانيين العراقيين في كلية التربية ابن رشد 2016</w:t>
            </w:r>
          </w:p>
          <w:p w:rsidR="00A57BD4" w:rsidRPr="001840EB" w:rsidRDefault="005A6A75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55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ـــ حاصل على شهادة مشاركة في المؤتمر العلمي الخامس لكلية التربية ابن رشد </w:t>
            </w:r>
            <w:r w:rsidR="00A57BD4"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2017.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 </w:t>
            </w:r>
          </w:p>
          <w:p w:rsidR="00A57BD4" w:rsidRPr="001840EB" w:rsidRDefault="00A57BD4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>ـ</w:t>
            </w:r>
            <w:r w:rsidR="005A6A75"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56</w:t>
            </w: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ــ حاصل على شهادة تقديرية للمشاركة في مؤتمر جامعة رابرين </w:t>
            </w:r>
            <w:r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2017.</w:t>
            </w: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 </w:t>
            </w:r>
          </w:p>
          <w:p w:rsidR="00A57BD4" w:rsidRPr="001840EB" w:rsidRDefault="00A57BD4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>ـ</w:t>
            </w:r>
            <w:r w:rsidR="005A6A75"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57</w:t>
            </w: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ــ حاصل على كتاب شكر من الأمين العام لمجلس النواب العراقي </w:t>
            </w:r>
            <w:r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2017.</w:t>
            </w:r>
            <w:r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 </w:t>
            </w:r>
          </w:p>
          <w:p w:rsidR="00A57BD4" w:rsidRPr="001840EB" w:rsidRDefault="005A6A75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58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ــــ حاصل على شهادة مشاركة من بيت الحكمة </w:t>
            </w:r>
            <w:r w:rsidR="00A57BD4"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2017.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 </w:t>
            </w:r>
          </w:p>
          <w:p w:rsidR="00A57BD4" w:rsidRPr="001840EB" w:rsidRDefault="005A6A75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lastRenderedPageBreak/>
              <w:t>59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ـــ حاصل على كتاب شكر من عميد كلية التربية للعلوم الانسانية / جامعة كربلاء </w:t>
            </w:r>
            <w:r w:rsidR="00A57BD4"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2017.</w:t>
            </w:r>
          </w:p>
          <w:p w:rsidR="00A57BD4" w:rsidRPr="001840EB" w:rsidRDefault="005A6A75" w:rsidP="00A57BD4">
            <w:pPr>
              <w:bidi/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</w:pPr>
            <w:r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60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ــــ حاصل على كتاب شكر من عميد كلية الآداب / الجامعة المستنصرية / </w:t>
            </w:r>
            <w:r w:rsidR="00A57BD4" w:rsidRPr="001840EB">
              <w:rPr>
                <w:rFonts w:ascii="Simplified Arabic" w:hAnsi="Simplified Arabic" w:cs="Simplified Arabic" w:hint="cs"/>
                <w:color w:val="002060"/>
                <w:sz w:val="32"/>
                <w:szCs w:val="32"/>
                <w:rtl/>
                <w:lang w:bidi="ar-IQ"/>
              </w:rPr>
              <w:t>2018.</w:t>
            </w:r>
            <w:r w:rsidR="00A57BD4" w:rsidRPr="001840EB">
              <w:rPr>
                <w:rFonts w:ascii="Simplified Arabic" w:hAnsi="Simplified Arabic" w:cs="Simplified Arabic"/>
                <w:color w:val="002060"/>
                <w:sz w:val="32"/>
                <w:szCs w:val="32"/>
                <w:rtl/>
                <w:lang w:bidi="ar-IQ"/>
              </w:rPr>
              <w:t xml:space="preserve">   </w:t>
            </w:r>
          </w:p>
          <w:p w:rsidR="000305F4" w:rsidRDefault="000305F4" w:rsidP="000305F4">
            <w:pPr>
              <w:bidi/>
              <w:rPr>
                <w:rFonts w:ascii="Simplified Arabic" w:hAnsi="Simplified Arabic" w:cs="Simplified Arabic"/>
                <w:sz w:val="32"/>
                <w:szCs w:val="32"/>
                <w:rtl/>
                <w:lang w:bidi="ar-IQ"/>
              </w:rPr>
            </w:pPr>
          </w:p>
          <w:p w:rsidR="000305F4" w:rsidRDefault="000305F4" w:rsidP="000305F4">
            <w:pPr>
              <w:bidi/>
              <w:rPr>
                <w:rFonts w:ascii="Simplified Arabic" w:hAnsi="Simplified Arabic" w:cs="Simplified Arabic"/>
                <w:b/>
                <w:bCs/>
                <w:color w:val="4A6EE2" w:themeColor="accent3" w:themeTint="80"/>
                <w:sz w:val="32"/>
                <w:szCs w:val="32"/>
                <w:u w:val="single"/>
                <w:rtl/>
                <w:lang w:bidi="ar-IQ"/>
              </w:rPr>
            </w:pPr>
            <w:r w:rsidRPr="000305F4">
              <w:rPr>
                <w:rFonts w:ascii="Simplified Arabic" w:hAnsi="Simplified Arabic" w:cs="Simplified Arabic" w:hint="cs"/>
                <w:b/>
                <w:bCs/>
                <w:color w:val="4A6EE2" w:themeColor="accent3" w:themeTint="80"/>
                <w:sz w:val="32"/>
                <w:szCs w:val="32"/>
                <w:u w:val="single"/>
                <w:rtl/>
                <w:lang w:bidi="ar-IQ"/>
              </w:rPr>
              <w:t>المناصب العلمية والإدارية التي شغلها</w:t>
            </w:r>
          </w:p>
          <w:p w:rsidR="000305F4" w:rsidRPr="001840EB" w:rsidRDefault="000305F4" w:rsidP="000305F4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7030A0"/>
                <w:sz w:val="32"/>
                <w:szCs w:val="32"/>
                <w:lang w:eastAsia="en-US" w:bidi="ar-IQ"/>
              </w:rPr>
            </w:pPr>
            <w:r w:rsidRPr="001840EB">
              <w:rPr>
                <w:rFonts w:ascii="Simplified Arabic" w:hAnsi="Simplified Arabic" w:cs="Simplified Arabic" w:hint="cs"/>
                <w:color w:val="7030A0"/>
                <w:sz w:val="32"/>
                <w:szCs w:val="32"/>
                <w:rtl/>
                <w:lang w:eastAsia="en-US" w:bidi="ar-IQ"/>
              </w:rPr>
              <w:t>1</w:t>
            </w:r>
            <w:r w:rsidRPr="001840EB"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  <w:t xml:space="preserve">ـــــ مقرر قسم علوم القرآن للدراسات الأولية والعليا منذ سنة 2008 وحتى سنة 2013 </w:t>
            </w:r>
          </w:p>
          <w:p w:rsidR="000305F4" w:rsidRPr="001840EB" w:rsidRDefault="000305F4" w:rsidP="000305F4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 w:hint="cs"/>
                <w:color w:val="7030A0"/>
                <w:sz w:val="32"/>
                <w:szCs w:val="32"/>
                <w:rtl/>
                <w:lang w:eastAsia="en-US" w:bidi="ar-IQ"/>
              </w:rPr>
              <w:t>2</w:t>
            </w:r>
            <w:r w:rsidRPr="001840EB"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  <w:t xml:space="preserve">ـــــ عضو لجنة تقويم الأداء في كلية التربية / ابن رشد سنة 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2"/>
                <w:szCs w:val="32"/>
                <w:rtl/>
                <w:lang w:eastAsia="en-US" w:bidi="ar-IQ"/>
              </w:rPr>
              <w:t>2009.</w:t>
            </w:r>
            <w:r w:rsidRPr="001840EB"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  <w:t xml:space="preserve"> </w:t>
            </w:r>
          </w:p>
          <w:p w:rsidR="000305F4" w:rsidRPr="001840EB" w:rsidRDefault="000305F4" w:rsidP="000305F4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 w:hint="cs"/>
                <w:color w:val="7030A0"/>
                <w:sz w:val="32"/>
                <w:szCs w:val="32"/>
                <w:rtl/>
                <w:lang w:eastAsia="en-US" w:bidi="ar-IQ"/>
              </w:rPr>
              <w:t>3</w:t>
            </w:r>
            <w:r w:rsidRPr="001840EB"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  <w:t xml:space="preserve">ـــــ عضو لجنة شراء الكتب في كلية التربية / ابن رشد سنة 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2"/>
                <w:szCs w:val="32"/>
                <w:rtl/>
                <w:lang w:eastAsia="en-US" w:bidi="ar-IQ"/>
              </w:rPr>
              <w:t>2010.</w:t>
            </w:r>
            <w:r w:rsidRPr="001840EB"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  <w:t xml:space="preserve"> </w:t>
            </w:r>
          </w:p>
          <w:p w:rsidR="000305F4" w:rsidRPr="001840EB" w:rsidRDefault="000305F4" w:rsidP="000305F4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 w:hint="cs"/>
                <w:color w:val="7030A0"/>
                <w:sz w:val="32"/>
                <w:szCs w:val="32"/>
                <w:rtl/>
                <w:lang w:eastAsia="en-US" w:bidi="ar-IQ"/>
              </w:rPr>
              <w:t>4</w:t>
            </w:r>
            <w:r w:rsidRPr="001840EB"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  <w:t xml:space="preserve">ـــــ رئيس لجنة المشتريات في كلية التربية / ابن رشد سنة 2011 </w:t>
            </w:r>
          </w:p>
          <w:p w:rsidR="000305F4" w:rsidRPr="001840EB" w:rsidRDefault="000305F4" w:rsidP="000305F4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 w:hint="cs"/>
                <w:color w:val="7030A0"/>
                <w:sz w:val="32"/>
                <w:szCs w:val="32"/>
                <w:rtl/>
                <w:lang w:eastAsia="en-US" w:bidi="ar-IQ"/>
              </w:rPr>
              <w:t>5_</w:t>
            </w:r>
            <w:r w:rsidRPr="001840EB"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  <w:t xml:space="preserve">عضو لجنة آلية التعاون في كلية التربية / ابن رشد سنة 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2"/>
                <w:szCs w:val="32"/>
                <w:rtl/>
                <w:lang w:eastAsia="en-US" w:bidi="ar-IQ"/>
              </w:rPr>
              <w:t>2013.</w:t>
            </w:r>
            <w:r w:rsidRPr="001840EB"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  <w:t xml:space="preserve"> </w:t>
            </w:r>
          </w:p>
          <w:p w:rsidR="000305F4" w:rsidRPr="001840EB" w:rsidRDefault="000305F4" w:rsidP="000305F4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 w:hint="cs"/>
                <w:color w:val="7030A0"/>
                <w:sz w:val="32"/>
                <w:szCs w:val="32"/>
                <w:rtl/>
                <w:lang w:eastAsia="en-US" w:bidi="ar-IQ"/>
              </w:rPr>
              <w:t>6</w:t>
            </w:r>
            <w:r w:rsidRPr="001840EB"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  <w:t xml:space="preserve">ــــ أمين سر جمعية اللسانيين 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2"/>
                <w:szCs w:val="32"/>
                <w:rtl/>
                <w:lang w:eastAsia="en-US" w:bidi="ar-IQ"/>
              </w:rPr>
              <w:t>العراقيين.</w:t>
            </w:r>
            <w:r w:rsidRPr="001840EB"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  <w:t xml:space="preserve"> </w:t>
            </w:r>
          </w:p>
          <w:p w:rsidR="000305F4" w:rsidRPr="001840EB" w:rsidRDefault="000305F4" w:rsidP="000305F4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 w:hint="cs"/>
                <w:color w:val="7030A0"/>
                <w:sz w:val="32"/>
                <w:szCs w:val="32"/>
                <w:rtl/>
                <w:lang w:eastAsia="en-US" w:bidi="ar-IQ"/>
              </w:rPr>
              <w:t>7</w:t>
            </w:r>
            <w:r w:rsidRPr="001840EB"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  <w:t xml:space="preserve">ــــ عضو مؤسس في منتدى 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2"/>
                <w:szCs w:val="32"/>
                <w:rtl/>
                <w:lang w:eastAsia="en-US" w:bidi="ar-IQ"/>
              </w:rPr>
              <w:t>الفكر.</w:t>
            </w:r>
            <w:r w:rsidRPr="001840EB"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  <w:t xml:space="preserve"> </w:t>
            </w:r>
          </w:p>
          <w:p w:rsidR="000305F4" w:rsidRPr="001840EB" w:rsidRDefault="000305F4" w:rsidP="000305F4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 w:hint="cs"/>
                <w:color w:val="7030A0"/>
                <w:sz w:val="32"/>
                <w:szCs w:val="32"/>
                <w:rtl/>
                <w:lang w:eastAsia="en-US" w:bidi="ar-IQ"/>
              </w:rPr>
              <w:t>8</w:t>
            </w:r>
            <w:r w:rsidRPr="001840EB"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  <w:t xml:space="preserve">ــــ عضو الهيئة الاستشارية لمجلة قسم دراسة الأديان في بيت 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2"/>
                <w:szCs w:val="32"/>
                <w:rtl/>
                <w:lang w:eastAsia="en-US" w:bidi="ar-IQ"/>
              </w:rPr>
              <w:t>الحكمة.</w:t>
            </w:r>
            <w:r w:rsidRPr="001840EB"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  <w:t xml:space="preserve"> </w:t>
            </w:r>
          </w:p>
          <w:p w:rsidR="000305F4" w:rsidRPr="001840EB" w:rsidRDefault="000305F4" w:rsidP="000305F4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 w:hint="cs"/>
                <w:color w:val="7030A0"/>
                <w:sz w:val="32"/>
                <w:szCs w:val="32"/>
                <w:rtl/>
                <w:lang w:eastAsia="en-US" w:bidi="ar-IQ"/>
              </w:rPr>
              <w:t>9</w:t>
            </w:r>
            <w:r w:rsidRPr="001840EB"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  <w:t xml:space="preserve">ـــــ عضو الفريق الاستشاري لقسم دراسة الأديان في بيت الحكمة لعام 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2"/>
                <w:szCs w:val="32"/>
                <w:rtl/>
                <w:lang w:eastAsia="en-US" w:bidi="ar-IQ"/>
              </w:rPr>
              <w:t>2014.</w:t>
            </w:r>
            <w:r w:rsidRPr="001840EB"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  <w:t xml:space="preserve"> </w:t>
            </w:r>
          </w:p>
          <w:p w:rsidR="000305F4" w:rsidRPr="001840EB" w:rsidRDefault="000305F4" w:rsidP="000305F4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 w:hint="cs"/>
                <w:color w:val="7030A0"/>
                <w:sz w:val="32"/>
                <w:szCs w:val="32"/>
                <w:rtl/>
                <w:lang w:eastAsia="en-US" w:bidi="ar-IQ"/>
              </w:rPr>
              <w:t>10</w:t>
            </w:r>
            <w:r w:rsidRPr="001840EB"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  <w:t xml:space="preserve">ــــ عضو هيئة التحرير في مجلة صدى القرآن في العتبة 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2"/>
                <w:szCs w:val="32"/>
                <w:rtl/>
                <w:lang w:eastAsia="en-US" w:bidi="ar-IQ"/>
              </w:rPr>
              <w:t>الحسينية.</w:t>
            </w:r>
            <w:r w:rsidRPr="001840EB"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  <w:t xml:space="preserve"> </w:t>
            </w:r>
          </w:p>
          <w:p w:rsidR="000305F4" w:rsidRPr="001840EB" w:rsidRDefault="000305F4" w:rsidP="000305F4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 w:hint="cs"/>
                <w:color w:val="7030A0"/>
                <w:sz w:val="32"/>
                <w:szCs w:val="32"/>
                <w:rtl/>
                <w:lang w:eastAsia="en-US" w:bidi="ar-IQ"/>
              </w:rPr>
              <w:lastRenderedPageBreak/>
              <w:t>11</w:t>
            </w:r>
            <w:r w:rsidRPr="001840EB"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  <w:t xml:space="preserve">ــــ رئيس قسم علوم القرآن والتربية الإسلامية في كلية التربية / ابن رشد من سنة 2013 وحتى 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2"/>
                <w:szCs w:val="32"/>
                <w:rtl/>
                <w:lang w:eastAsia="en-US" w:bidi="ar-IQ"/>
              </w:rPr>
              <w:t>2015.</w:t>
            </w:r>
            <w:r w:rsidRPr="001840EB"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  <w:t xml:space="preserve"> </w:t>
            </w:r>
          </w:p>
          <w:p w:rsidR="000305F4" w:rsidRPr="001840EB" w:rsidRDefault="000305F4" w:rsidP="000305F4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 w:hint="cs"/>
                <w:color w:val="7030A0"/>
                <w:sz w:val="32"/>
                <w:szCs w:val="32"/>
                <w:rtl/>
                <w:lang w:eastAsia="en-US" w:bidi="ar-IQ"/>
              </w:rPr>
              <w:t>12</w:t>
            </w:r>
            <w:r w:rsidRPr="001840EB"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  <w:t xml:space="preserve">ــــ عضو في اللجنة السباعية التي كلفت بكتابة وثيقة رمضان للسلم الأهلي في </w:t>
            </w:r>
          </w:p>
          <w:p w:rsidR="000305F4" w:rsidRPr="001840EB" w:rsidRDefault="000305F4" w:rsidP="000305F4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  <w:t xml:space="preserve">  البرلمان العراقي عام 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2"/>
                <w:szCs w:val="32"/>
                <w:rtl/>
                <w:lang w:eastAsia="en-US" w:bidi="ar-IQ"/>
              </w:rPr>
              <w:t>2015.</w:t>
            </w:r>
            <w:r w:rsidRPr="001840EB"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  <w:t xml:space="preserve"> </w:t>
            </w:r>
          </w:p>
          <w:p w:rsidR="000305F4" w:rsidRPr="001840EB" w:rsidRDefault="000305F4" w:rsidP="000305F4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 w:hint="cs"/>
                <w:color w:val="7030A0"/>
                <w:sz w:val="32"/>
                <w:szCs w:val="32"/>
                <w:rtl/>
                <w:lang w:eastAsia="en-US" w:bidi="ar-IQ"/>
              </w:rPr>
              <w:t>13</w:t>
            </w:r>
            <w:r w:rsidRPr="001840EB"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  <w:t xml:space="preserve">ـــــ عـضو لجنة مشروع دراسة نهج البلاغة في هدي الأسلوبية الإحصائية التابع </w:t>
            </w:r>
          </w:p>
          <w:p w:rsidR="000305F4" w:rsidRPr="001840EB" w:rsidRDefault="000305F4" w:rsidP="000305F4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  <w:t xml:space="preserve">   لمركز العميد في العتبة 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2"/>
                <w:szCs w:val="32"/>
                <w:rtl/>
                <w:lang w:eastAsia="en-US" w:bidi="ar-IQ"/>
              </w:rPr>
              <w:t>العباسية.</w:t>
            </w:r>
            <w:r w:rsidRPr="001840EB"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  <w:t xml:space="preserve"> </w:t>
            </w:r>
          </w:p>
          <w:p w:rsidR="000305F4" w:rsidRPr="001840EB" w:rsidRDefault="000305F4" w:rsidP="000305F4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 w:hint="cs"/>
                <w:color w:val="7030A0"/>
                <w:sz w:val="32"/>
                <w:szCs w:val="32"/>
                <w:rtl/>
                <w:lang w:eastAsia="en-US" w:bidi="ar-IQ"/>
              </w:rPr>
              <w:t>14</w:t>
            </w:r>
            <w:r w:rsidRPr="001840EB"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  <w:t xml:space="preserve">ــــ عضو لجنة تقويم المناهج في وزارة التعليم العالي والبحث العلمي </w:t>
            </w:r>
          </w:p>
          <w:p w:rsidR="000305F4" w:rsidRPr="001840EB" w:rsidRDefault="000305F4" w:rsidP="000305F4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  <w:t>ـ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2"/>
                <w:szCs w:val="32"/>
                <w:rtl/>
                <w:lang w:eastAsia="en-US" w:bidi="ar-IQ"/>
              </w:rPr>
              <w:t>15</w:t>
            </w:r>
            <w:r w:rsidRPr="001840EB"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  <w:t xml:space="preserve">ــــ عضو في اللجنة العلمية التي أسست لمشروع فتح الدراسات العليا في كلية الإمام </w:t>
            </w:r>
          </w:p>
          <w:p w:rsidR="000305F4" w:rsidRPr="001840EB" w:rsidRDefault="000305F4" w:rsidP="000305F4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  <w:t xml:space="preserve">  الكاظم (ع)</w:t>
            </w:r>
          </w:p>
          <w:p w:rsidR="000305F4" w:rsidRPr="001840EB" w:rsidRDefault="000305F4" w:rsidP="000305F4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 w:hint="cs"/>
                <w:color w:val="7030A0"/>
                <w:sz w:val="32"/>
                <w:szCs w:val="32"/>
                <w:rtl/>
                <w:lang w:eastAsia="en-US" w:bidi="ar-IQ"/>
              </w:rPr>
              <w:t>16</w:t>
            </w:r>
            <w:r w:rsidRPr="001840EB"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  <w:t xml:space="preserve">ـــــ عضو في الهيئة الاستشارية لتأسيس (الهيئة العليا لحماية التعايش ومكافحة التطرف) في لجنة الأوقاف من البرلمان 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2"/>
                <w:szCs w:val="32"/>
                <w:rtl/>
                <w:lang w:eastAsia="en-US" w:bidi="ar-IQ"/>
              </w:rPr>
              <w:t>العراقي.</w:t>
            </w:r>
            <w:r w:rsidRPr="001840EB"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  <w:t xml:space="preserve"> </w:t>
            </w:r>
          </w:p>
          <w:p w:rsidR="000305F4" w:rsidRPr="001840EB" w:rsidRDefault="000305F4" w:rsidP="000305F4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 w:hint="cs"/>
                <w:color w:val="7030A0"/>
                <w:sz w:val="32"/>
                <w:szCs w:val="32"/>
                <w:rtl/>
                <w:lang w:eastAsia="en-US" w:bidi="ar-IQ"/>
              </w:rPr>
              <w:t>17</w:t>
            </w:r>
            <w:r w:rsidRPr="001840EB"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  <w:t xml:space="preserve">ــ عضو اللجنة العلمية في مزار سلمان المحمدي (رضي الله عنه) </w:t>
            </w:r>
          </w:p>
          <w:p w:rsidR="000305F4" w:rsidRPr="001840EB" w:rsidRDefault="000305F4" w:rsidP="000305F4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 w:hint="cs"/>
                <w:color w:val="7030A0"/>
                <w:sz w:val="32"/>
                <w:szCs w:val="32"/>
                <w:rtl/>
                <w:lang w:eastAsia="en-US" w:bidi="ar-IQ"/>
              </w:rPr>
              <w:t>18</w:t>
            </w:r>
            <w:r w:rsidRPr="001840EB"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  <w:t xml:space="preserve">ـــ نائب رئيس مؤسسة العطاء والبناء للتنمية 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2"/>
                <w:szCs w:val="32"/>
                <w:rtl/>
                <w:lang w:eastAsia="en-US" w:bidi="ar-IQ"/>
              </w:rPr>
              <w:t>الاجتماعية.</w:t>
            </w:r>
            <w:r w:rsidRPr="001840EB"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  <w:t xml:space="preserve"> </w:t>
            </w:r>
          </w:p>
          <w:p w:rsidR="000305F4" w:rsidRPr="001840EB" w:rsidRDefault="000305F4" w:rsidP="000305F4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 w:hint="cs"/>
                <w:color w:val="7030A0"/>
                <w:sz w:val="32"/>
                <w:szCs w:val="32"/>
                <w:rtl/>
                <w:lang w:eastAsia="en-US" w:bidi="ar-IQ"/>
              </w:rPr>
              <w:t>19</w:t>
            </w:r>
            <w:r w:rsidRPr="001840EB"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  <w:t xml:space="preserve">ــ عضو لجنة انضباط الطلبة في كلية التربية / ابن رشد 2016 ــ 2017 </w:t>
            </w:r>
          </w:p>
          <w:p w:rsidR="000305F4" w:rsidRPr="001840EB" w:rsidRDefault="000305F4" w:rsidP="000305F4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 w:hint="cs"/>
                <w:color w:val="7030A0"/>
                <w:sz w:val="32"/>
                <w:szCs w:val="32"/>
                <w:rtl/>
                <w:lang w:eastAsia="en-US" w:bidi="ar-IQ"/>
              </w:rPr>
              <w:t>20</w:t>
            </w:r>
            <w:r w:rsidRPr="001840EB"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  <w:t xml:space="preserve">ـــ عضو لجنة ادارة صندوق التعليم العالي 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2"/>
                <w:szCs w:val="32"/>
                <w:rtl/>
                <w:lang w:eastAsia="en-US" w:bidi="ar-IQ"/>
              </w:rPr>
              <w:t>2017.</w:t>
            </w:r>
            <w:r w:rsidRPr="001840EB"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  <w:t xml:space="preserve"> </w:t>
            </w:r>
          </w:p>
          <w:p w:rsidR="000305F4" w:rsidRPr="001840EB" w:rsidRDefault="000305F4" w:rsidP="000305F4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 w:hint="cs"/>
                <w:color w:val="7030A0"/>
                <w:sz w:val="32"/>
                <w:szCs w:val="32"/>
                <w:rtl/>
                <w:lang w:eastAsia="en-US" w:bidi="ar-IQ"/>
              </w:rPr>
              <w:t>21</w:t>
            </w:r>
            <w:r w:rsidRPr="001840EB"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  <w:t xml:space="preserve">ـــ عضو فريق إسناد قسم التطرف العنيف في مركز النهرين للدراسات الاستراتيجية من عام 2017 وإلى 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2"/>
                <w:szCs w:val="32"/>
                <w:rtl/>
                <w:lang w:eastAsia="en-US" w:bidi="ar-IQ"/>
              </w:rPr>
              <w:t>الآن.</w:t>
            </w:r>
            <w:r w:rsidRPr="001840EB"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  <w:t xml:space="preserve"> </w:t>
            </w:r>
          </w:p>
          <w:p w:rsidR="000305F4" w:rsidRPr="001840EB" w:rsidRDefault="000305F4" w:rsidP="000305F4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 w:hint="cs"/>
                <w:color w:val="7030A0"/>
                <w:sz w:val="32"/>
                <w:szCs w:val="32"/>
                <w:rtl/>
                <w:lang w:eastAsia="en-US" w:bidi="ar-IQ"/>
              </w:rPr>
              <w:lastRenderedPageBreak/>
              <w:t>22</w:t>
            </w:r>
            <w:r w:rsidRPr="001840EB"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  <w:t xml:space="preserve">ــ رئيس قسم اللغة الكردية في كلية التربية ابن رشد للعلوم الانسانية / جامعة بغداد من 2017 إلى 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2"/>
                <w:szCs w:val="32"/>
                <w:rtl/>
                <w:lang w:eastAsia="en-US" w:bidi="ar-IQ"/>
              </w:rPr>
              <w:t>2018.</w:t>
            </w:r>
            <w:r w:rsidRPr="001840EB"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  <w:t xml:space="preserve"> </w:t>
            </w:r>
          </w:p>
          <w:p w:rsidR="000305F4" w:rsidRPr="001840EB" w:rsidRDefault="000305F4" w:rsidP="000305F4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 w:hint="cs"/>
                <w:color w:val="7030A0"/>
                <w:sz w:val="32"/>
                <w:szCs w:val="32"/>
                <w:rtl/>
                <w:lang w:eastAsia="en-US" w:bidi="ar-IQ"/>
              </w:rPr>
              <w:t>23</w:t>
            </w:r>
            <w:r w:rsidRPr="001840EB"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  <w:t xml:space="preserve">ـــ رئيس لجنة ترقيات كلية التربية ابن رشد للعلوم الانسانية / جامعة بغداد من عام 2019 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2"/>
                <w:szCs w:val="32"/>
                <w:rtl/>
                <w:lang w:eastAsia="en-US" w:bidi="ar-IQ"/>
              </w:rPr>
              <w:t>وإلى الآن.</w:t>
            </w:r>
            <w:r w:rsidRPr="001840EB"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  <w:t xml:space="preserve"> </w:t>
            </w:r>
          </w:p>
          <w:p w:rsidR="000305F4" w:rsidRPr="001840EB" w:rsidRDefault="000305F4" w:rsidP="000305F4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</w:pPr>
            <w:r w:rsidRPr="001840EB">
              <w:rPr>
                <w:rFonts w:ascii="Simplified Arabic" w:hAnsi="Simplified Arabic" w:cs="Simplified Arabic" w:hint="cs"/>
                <w:color w:val="7030A0"/>
                <w:sz w:val="32"/>
                <w:szCs w:val="32"/>
                <w:rtl/>
                <w:lang w:eastAsia="en-US" w:bidi="ar-IQ"/>
              </w:rPr>
              <w:t>24</w:t>
            </w:r>
            <w:r w:rsidRPr="001840EB"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  <w:t xml:space="preserve">ـــ رئيس هيئة تحرير مجلة والقلم من عام 2019 وإلى </w:t>
            </w:r>
            <w:r w:rsidRPr="001840EB">
              <w:rPr>
                <w:rFonts w:ascii="Simplified Arabic" w:hAnsi="Simplified Arabic" w:cs="Simplified Arabic" w:hint="cs"/>
                <w:color w:val="7030A0"/>
                <w:sz w:val="32"/>
                <w:szCs w:val="32"/>
                <w:rtl/>
                <w:lang w:eastAsia="en-US" w:bidi="ar-IQ"/>
              </w:rPr>
              <w:t>الآن.</w:t>
            </w:r>
            <w:r w:rsidRPr="001840EB">
              <w:rPr>
                <w:rFonts w:ascii="Simplified Arabic" w:hAnsi="Simplified Arabic" w:cs="Simplified Arabic"/>
                <w:color w:val="7030A0"/>
                <w:sz w:val="32"/>
                <w:szCs w:val="32"/>
                <w:rtl/>
                <w:lang w:eastAsia="en-US" w:bidi="ar-IQ"/>
              </w:rPr>
              <w:t xml:space="preserve"> </w:t>
            </w:r>
          </w:p>
          <w:p w:rsidR="000305F4" w:rsidRPr="000305F4" w:rsidRDefault="000305F4" w:rsidP="000305F4">
            <w:pPr>
              <w:bidi/>
              <w:rPr>
                <w:rFonts w:ascii="Simplified Arabic" w:hAnsi="Simplified Arabic" w:cs="Simplified Arabic"/>
                <w:b/>
                <w:bCs/>
                <w:color w:val="4A6EE2" w:themeColor="accent3" w:themeTint="80"/>
                <w:sz w:val="32"/>
                <w:szCs w:val="32"/>
                <w:u w:val="single"/>
                <w:rtl/>
                <w:lang w:bidi="ar-IQ"/>
              </w:rPr>
            </w:pPr>
          </w:p>
          <w:p w:rsidR="00A57BD4" w:rsidRPr="00A57BD4" w:rsidRDefault="00A57BD4" w:rsidP="00A57BD4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b/>
                <w:bCs/>
                <w:color w:val="4A6EE2" w:themeColor="accent3" w:themeTint="80"/>
                <w:sz w:val="36"/>
                <w:szCs w:val="36"/>
                <w:u w:val="single"/>
                <w:rtl/>
                <w:lang w:eastAsia="en-US" w:bidi="ar-IQ"/>
              </w:rPr>
            </w:pPr>
          </w:p>
          <w:p w:rsidR="00A57BD4" w:rsidRPr="00A57BD4" w:rsidRDefault="00A57BD4" w:rsidP="00A57BD4">
            <w:pPr>
              <w:widowControl/>
              <w:autoSpaceDE/>
              <w:autoSpaceDN/>
              <w:bidi/>
              <w:adjustRightInd/>
              <w:rPr>
                <w:rFonts w:ascii="Simplified Arabic" w:hAnsi="Simplified Arabic" w:cs="Simplified Arabic"/>
                <w:b/>
                <w:bCs/>
                <w:color w:val="4A6EE2" w:themeColor="accent3" w:themeTint="80"/>
                <w:sz w:val="36"/>
                <w:szCs w:val="36"/>
                <w:u w:val="single"/>
                <w:rtl/>
                <w:lang w:eastAsia="en-US" w:bidi="ar-IQ"/>
              </w:rPr>
            </w:pPr>
          </w:p>
          <w:p w:rsidR="00A57BD4" w:rsidRPr="00A57BD4" w:rsidRDefault="00A57BD4" w:rsidP="00A57BD4">
            <w:pPr>
              <w:bidi/>
              <w:rPr>
                <w:rFonts w:ascii="Simplified Arabic" w:hAnsi="Simplified Arabic" w:cs="Simplified Arabic"/>
                <w:b/>
                <w:bCs/>
                <w:color w:val="4A6EE2" w:themeColor="accent3" w:themeTint="80"/>
                <w:sz w:val="44"/>
                <w:szCs w:val="44"/>
                <w:u w:val="single"/>
                <w:rtl/>
                <w:lang w:bidi="ar-IQ"/>
              </w:rPr>
            </w:pPr>
          </w:p>
          <w:p w:rsidR="009F2E49" w:rsidRPr="009F2E49" w:rsidRDefault="009F2E49" w:rsidP="009F2E49">
            <w:pPr>
              <w:bidi/>
              <w:spacing w:after="120"/>
              <w:rPr>
                <w:b/>
                <w:bCs/>
                <w:color w:val="4A6EE2" w:themeColor="accent3" w:themeTint="80"/>
                <w:sz w:val="28"/>
                <w:szCs w:val="28"/>
                <w:u w:val="single"/>
                <w:rtl/>
                <w:lang w:val="ar-SA" w:bidi="ar-IQ"/>
              </w:rPr>
            </w:pPr>
          </w:p>
          <w:p w:rsidR="003D1B71" w:rsidRPr="003D7535" w:rsidRDefault="003D1B71" w:rsidP="00816B14">
            <w:pPr>
              <w:bidi/>
              <w:spacing w:after="120"/>
              <w:rPr>
                <w:sz w:val="24"/>
                <w:szCs w:val="24"/>
                <w:rtl/>
                <w:lang w:val="ar-SA" w:bidi="ar-IQ"/>
              </w:rPr>
            </w:pPr>
          </w:p>
        </w:tc>
      </w:tr>
      <w:tr w:rsidR="003D1B71" w:rsidRPr="0031661F" w:rsidTr="00467C36">
        <w:trPr>
          <w:trHeight w:val="1164"/>
        </w:trPr>
        <w:tc>
          <w:tcPr>
            <w:tcW w:w="720" w:type="dxa"/>
          </w:tcPr>
          <w:p w:rsidR="003D1B71" w:rsidRPr="0031661F" w:rsidRDefault="003D1B71">
            <w:pPr>
              <w:pStyle w:val="a7"/>
              <w:kinsoku w:val="0"/>
              <w:overflowPunct w:val="0"/>
              <w:bidi/>
              <w:rPr>
                <w:color w:val="0072C7" w:themeColor="accent2"/>
                <w:rtl/>
                <w:lang w:val="ar-SA"/>
              </w:rPr>
            </w:pPr>
          </w:p>
        </w:tc>
        <w:tc>
          <w:tcPr>
            <w:tcW w:w="2942" w:type="dxa"/>
            <w:gridSpan w:val="2"/>
          </w:tcPr>
          <w:p w:rsidR="003D1B71" w:rsidRPr="0031661F" w:rsidRDefault="003D1B71">
            <w:pPr>
              <w:pStyle w:val="a7"/>
              <w:kinsoku w:val="0"/>
              <w:overflowPunct w:val="0"/>
              <w:bidi/>
              <w:rPr>
                <w:color w:val="0072C7" w:themeColor="accent2"/>
                <w:rtl/>
                <w:lang w:val="ar-SA"/>
              </w:rPr>
            </w:pPr>
          </w:p>
        </w:tc>
        <w:tc>
          <w:tcPr>
            <w:tcW w:w="423" w:type="dxa"/>
            <w:vMerge/>
          </w:tcPr>
          <w:p w:rsidR="003D1B71" w:rsidRPr="0031661F" w:rsidRDefault="003D1B71" w:rsidP="00590471">
            <w:pPr>
              <w:pStyle w:val="a7"/>
              <w:kinsoku w:val="0"/>
              <w:overflowPunct w:val="0"/>
              <w:bidi/>
              <w:rPr>
                <w:rtl/>
                <w:lang w:val="ar-SA"/>
              </w:rPr>
            </w:pPr>
          </w:p>
        </w:tc>
        <w:tc>
          <w:tcPr>
            <w:tcW w:w="6232" w:type="dxa"/>
            <w:vMerge/>
          </w:tcPr>
          <w:p w:rsidR="003D1B71" w:rsidRPr="0031661F" w:rsidRDefault="003D1B71" w:rsidP="00222466">
            <w:pPr>
              <w:bidi/>
              <w:rPr>
                <w:rtl/>
                <w:lang w:val="ar-SA"/>
              </w:rPr>
            </w:pPr>
          </w:p>
        </w:tc>
      </w:tr>
      <w:tr w:rsidR="003D1B71" w:rsidRPr="0031661F" w:rsidTr="00467C36">
        <w:trPr>
          <w:trHeight w:val="543"/>
        </w:trPr>
        <w:tc>
          <w:tcPr>
            <w:tcW w:w="720" w:type="dxa"/>
          </w:tcPr>
          <w:p w:rsidR="003D1B71" w:rsidRPr="0031661F" w:rsidRDefault="003D1B71" w:rsidP="006D79A8">
            <w:pPr>
              <w:pStyle w:val="ad"/>
              <w:bidi/>
              <w:jc w:val="center"/>
              <w:rPr>
                <w:noProof/>
                <w:rtl/>
                <w:lang w:val="ar-SA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1661F" w:rsidRDefault="003D1B71" w:rsidP="006D79A8">
            <w:pPr>
              <w:pStyle w:val="ad"/>
              <w:bidi/>
              <w:jc w:val="center"/>
              <w:rPr>
                <w:rStyle w:val="af"/>
                <w:b w:val="0"/>
                <w:bCs w:val="0"/>
                <w:color w:val="666666"/>
                <w:rtl/>
                <w:lang w:val="ar-SA"/>
              </w:rPr>
            </w:pPr>
            <w:r w:rsidRPr="0031661F">
              <w:rPr>
                <w:noProof/>
                <w:rtl/>
                <w:lang w:eastAsia="en-US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المجموعة 21" descr="أيقونة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  <a:solidFill>
                                <a:srgbClr val="00B0F0"/>
                              </a:solidFill>
                            </wpg:grpSpPr>
                            <wps:wsp>
                              <wps:cNvPr id="143" name="شكل حر: الشكل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الصورة 23" descr="أيقونة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C5FD0D" id="المجموعة 21" o:spid="_x0000_s1026" alt="أيقونة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">
                      <v:shape id="شكل حر: الشكل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ed="f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الصورة 23" o:spid="_x0000_s1028" type="#_x0000_t75" alt="أيقونة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أيقونة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1661F" w:rsidRDefault="00175921" w:rsidP="00175921">
            <w:pPr>
              <w:pStyle w:val="ad"/>
              <w:bidi/>
              <w:rPr>
                <w:rtl/>
                <w:lang w:val="ar-SA"/>
              </w:rPr>
            </w:pPr>
            <w:r w:rsidRPr="00175921">
              <w:rPr>
                <w:rFonts w:hint="cs"/>
                <w:color w:val="6786E6" w:themeColor="accent6" w:themeTint="99"/>
                <w:sz w:val="28"/>
                <w:szCs w:val="28"/>
                <w:rtl/>
                <w:lang w:val="ar-SA"/>
              </w:rPr>
              <w:t>العمل</w:t>
            </w:r>
            <w:r w:rsidRPr="00175921">
              <w:rPr>
                <w:rtl/>
                <w:lang w:val="ar-SA" w:bidi="ar-IQ"/>
              </w:rPr>
              <w:t xml:space="preserve">: </w:t>
            </w:r>
            <w:r w:rsidRPr="00175921">
              <w:rPr>
                <w:rtl/>
                <w:lang w:val="ar-SA"/>
              </w:rPr>
              <w:t xml:space="preserve">كلية التربية ابن رشد </w:t>
            </w:r>
            <w:r w:rsidRPr="00175921">
              <w:rPr>
                <w:rtl/>
                <w:lang w:val="ar-SA" w:bidi="ar-IQ"/>
              </w:rPr>
              <w:t xml:space="preserve">/ </w:t>
            </w:r>
            <w:r w:rsidRPr="00175921">
              <w:rPr>
                <w:rtl/>
                <w:lang w:val="ar-SA"/>
              </w:rPr>
              <w:t xml:space="preserve">للعلوم الانسانية </w:t>
            </w:r>
            <w:r w:rsidRPr="00175921">
              <w:rPr>
                <w:rtl/>
                <w:lang w:val="ar-SA" w:bidi="ar-IQ"/>
              </w:rPr>
              <w:t xml:space="preserve">/ </w:t>
            </w:r>
            <w:r w:rsidRPr="00175921">
              <w:rPr>
                <w:rtl/>
                <w:lang w:val="ar-SA"/>
              </w:rPr>
              <w:t>جامعة بغداد</w:t>
            </w:r>
          </w:p>
        </w:tc>
        <w:tc>
          <w:tcPr>
            <w:tcW w:w="423" w:type="dxa"/>
            <w:vMerge/>
          </w:tcPr>
          <w:p w:rsidR="003D1B71" w:rsidRPr="0031661F" w:rsidRDefault="003D1B71" w:rsidP="00590471">
            <w:pPr>
              <w:pStyle w:val="a7"/>
              <w:kinsoku w:val="0"/>
              <w:overflowPunct w:val="0"/>
              <w:bidi/>
              <w:rPr>
                <w:rtl/>
                <w:lang w:val="ar-SA"/>
              </w:rPr>
            </w:pPr>
          </w:p>
        </w:tc>
        <w:tc>
          <w:tcPr>
            <w:tcW w:w="6232" w:type="dxa"/>
            <w:vMerge/>
          </w:tcPr>
          <w:p w:rsidR="003D1B71" w:rsidRPr="0031661F" w:rsidRDefault="003D1B71" w:rsidP="005801E5">
            <w:pPr>
              <w:pStyle w:val="1"/>
              <w:bidi/>
              <w:rPr>
                <w:rtl/>
                <w:lang w:val="ar-SA"/>
              </w:rPr>
            </w:pPr>
          </w:p>
        </w:tc>
      </w:tr>
      <w:tr w:rsidR="003D1B71" w:rsidRPr="0031661F" w:rsidTr="00467C36">
        <w:trPr>
          <w:trHeight w:val="183"/>
        </w:trPr>
        <w:tc>
          <w:tcPr>
            <w:tcW w:w="720" w:type="dxa"/>
          </w:tcPr>
          <w:p w:rsidR="003D1B71" w:rsidRPr="0031661F" w:rsidRDefault="003D1B71" w:rsidP="00222466">
            <w:pPr>
              <w:pStyle w:val="af2"/>
              <w:bidi/>
              <w:rPr>
                <w:color w:val="666666"/>
                <w:rtl/>
                <w:lang w:val="ar-SA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1661F" w:rsidRDefault="003D1B71" w:rsidP="00222466">
            <w:pPr>
              <w:pStyle w:val="af2"/>
              <w:bidi/>
              <w:rPr>
                <w:color w:val="666666"/>
                <w:rtl/>
                <w:lang w:val="ar-SA"/>
              </w:rPr>
            </w:pPr>
          </w:p>
        </w:tc>
        <w:tc>
          <w:tcPr>
            <w:tcW w:w="423" w:type="dxa"/>
            <w:vMerge/>
          </w:tcPr>
          <w:p w:rsidR="003D1B71" w:rsidRPr="0031661F" w:rsidRDefault="003D1B71" w:rsidP="00590471">
            <w:pPr>
              <w:pStyle w:val="a7"/>
              <w:kinsoku w:val="0"/>
              <w:overflowPunct w:val="0"/>
              <w:bidi/>
              <w:rPr>
                <w:rtl/>
                <w:lang w:val="ar-SA"/>
              </w:rPr>
            </w:pPr>
          </w:p>
        </w:tc>
        <w:tc>
          <w:tcPr>
            <w:tcW w:w="6232" w:type="dxa"/>
            <w:vMerge/>
          </w:tcPr>
          <w:p w:rsidR="003D1B71" w:rsidRPr="0031661F" w:rsidRDefault="003D1B71" w:rsidP="005801E5">
            <w:pPr>
              <w:pStyle w:val="1"/>
              <w:bidi/>
              <w:rPr>
                <w:rtl/>
                <w:lang w:val="ar-SA"/>
              </w:rPr>
            </w:pPr>
          </w:p>
        </w:tc>
      </w:tr>
      <w:tr w:rsidR="003D1B71" w:rsidRPr="0031661F" w:rsidTr="00467C36">
        <w:trPr>
          <w:trHeight w:val="624"/>
        </w:trPr>
        <w:tc>
          <w:tcPr>
            <w:tcW w:w="720" w:type="dxa"/>
          </w:tcPr>
          <w:p w:rsidR="003D1B71" w:rsidRPr="0031661F" w:rsidRDefault="003D1B71" w:rsidP="006D79A8">
            <w:pPr>
              <w:pStyle w:val="ad"/>
              <w:bidi/>
              <w:jc w:val="center"/>
              <w:rPr>
                <w:noProof/>
                <w:rtl/>
                <w:lang w:val="ar-SA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1661F" w:rsidRDefault="003D1B71" w:rsidP="006D79A8">
            <w:pPr>
              <w:pStyle w:val="ad"/>
              <w:bidi/>
              <w:jc w:val="center"/>
              <w:rPr>
                <w:color w:val="666666"/>
                <w:rtl/>
                <w:lang w:val="ar-SA"/>
              </w:rPr>
            </w:pPr>
            <w:r w:rsidRPr="0031661F">
              <w:rPr>
                <w:noProof/>
                <w:rtl/>
                <w:lang w:eastAsia="en-US"/>
              </w:rPr>
              <mc:AlternateContent>
                <mc:Choice Requires="wpg">
                  <w:drawing>
                    <wp:inline distT="0" distB="0" distL="0" distR="0" wp14:anchorId="57ACA9A0" wp14:editId="7539BC9D">
                      <wp:extent cx="337820" cy="337185"/>
                      <wp:effectExtent l="0" t="0" r="5080" b="5715"/>
                      <wp:docPr id="22" name="المجموعة 22" descr="أيقونة الهاتف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شكل حر: الشكل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الصورة 28" descr="أيقونة الهاتف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68BBC4" id="المجموعة 22" o:spid="_x0000_s1026" alt="أيقونة الهاتف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">
                      <v:shape id="شكل حر: الشكل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الصورة 28" o:spid="_x0000_s1028" type="#_x0000_t75" alt="أيقونة الهاتف" style="position:absolute;left:83820;top:83820;width:164465;height:16446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">
                        <v:imagedata r:id="rId15" o:title="أيقونة الهاتف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1661F" w:rsidRDefault="003D7535" w:rsidP="003D7535">
            <w:pPr>
              <w:pStyle w:val="ad"/>
              <w:bidi/>
              <w:rPr>
                <w:rtl/>
                <w:lang w:val="ar-SA"/>
              </w:rPr>
            </w:pPr>
            <w:r w:rsidRPr="003D7535">
              <w:t>07902150196</w:t>
            </w:r>
            <w:r w:rsidRPr="003D7535">
              <w:rPr>
                <w:rFonts w:hint="cs"/>
                <w:rtl/>
                <w:lang w:val="ar-SA" w:bidi="ar-IQ"/>
              </w:rPr>
              <w:t xml:space="preserve"> / </w:t>
            </w:r>
            <w:r w:rsidRPr="003D7535">
              <w:t>07710616797</w:t>
            </w:r>
          </w:p>
        </w:tc>
        <w:tc>
          <w:tcPr>
            <w:tcW w:w="423" w:type="dxa"/>
            <w:vMerge/>
          </w:tcPr>
          <w:p w:rsidR="003D1B71" w:rsidRPr="0031661F" w:rsidRDefault="003D1B71" w:rsidP="00590471">
            <w:pPr>
              <w:pStyle w:val="a7"/>
              <w:kinsoku w:val="0"/>
              <w:overflowPunct w:val="0"/>
              <w:bidi/>
              <w:rPr>
                <w:rtl/>
                <w:lang w:val="ar-SA"/>
              </w:rPr>
            </w:pPr>
          </w:p>
        </w:tc>
        <w:tc>
          <w:tcPr>
            <w:tcW w:w="6232" w:type="dxa"/>
            <w:vMerge/>
          </w:tcPr>
          <w:p w:rsidR="003D1B71" w:rsidRPr="0031661F" w:rsidRDefault="003D1B71" w:rsidP="005801E5">
            <w:pPr>
              <w:pStyle w:val="1"/>
              <w:bidi/>
              <w:rPr>
                <w:rtl/>
                <w:lang w:val="ar-SA"/>
              </w:rPr>
            </w:pPr>
          </w:p>
        </w:tc>
      </w:tr>
      <w:tr w:rsidR="003D1B71" w:rsidRPr="0031661F" w:rsidTr="00467C36">
        <w:trPr>
          <w:trHeight w:val="183"/>
        </w:trPr>
        <w:tc>
          <w:tcPr>
            <w:tcW w:w="720" w:type="dxa"/>
          </w:tcPr>
          <w:p w:rsidR="003D1B71" w:rsidRPr="0031661F" w:rsidRDefault="003D1B71" w:rsidP="00B6466C">
            <w:pPr>
              <w:pStyle w:val="af2"/>
              <w:bidi/>
              <w:rPr>
                <w:color w:val="666666"/>
                <w:rtl/>
                <w:lang w:val="ar-SA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1661F" w:rsidRDefault="003D1B71" w:rsidP="00B6466C">
            <w:pPr>
              <w:pStyle w:val="af2"/>
              <w:bidi/>
              <w:rPr>
                <w:color w:val="666666"/>
                <w:rtl/>
                <w:lang w:val="ar-SA"/>
              </w:rPr>
            </w:pPr>
          </w:p>
        </w:tc>
        <w:tc>
          <w:tcPr>
            <w:tcW w:w="423" w:type="dxa"/>
            <w:vMerge/>
          </w:tcPr>
          <w:p w:rsidR="003D1B71" w:rsidRPr="0031661F" w:rsidRDefault="003D1B71" w:rsidP="00590471">
            <w:pPr>
              <w:pStyle w:val="a7"/>
              <w:kinsoku w:val="0"/>
              <w:overflowPunct w:val="0"/>
              <w:bidi/>
              <w:rPr>
                <w:rtl/>
                <w:lang w:val="ar-SA"/>
              </w:rPr>
            </w:pPr>
          </w:p>
        </w:tc>
        <w:tc>
          <w:tcPr>
            <w:tcW w:w="6232" w:type="dxa"/>
            <w:vMerge/>
          </w:tcPr>
          <w:p w:rsidR="003D1B71" w:rsidRPr="0031661F" w:rsidRDefault="003D1B71" w:rsidP="005801E5">
            <w:pPr>
              <w:pStyle w:val="1"/>
              <w:bidi/>
              <w:rPr>
                <w:rtl/>
                <w:lang w:val="ar-SA"/>
              </w:rPr>
            </w:pPr>
          </w:p>
        </w:tc>
      </w:tr>
      <w:tr w:rsidR="003D1B71" w:rsidRPr="0031661F" w:rsidTr="00467C36">
        <w:trPr>
          <w:trHeight w:val="633"/>
        </w:trPr>
        <w:tc>
          <w:tcPr>
            <w:tcW w:w="720" w:type="dxa"/>
          </w:tcPr>
          <w:p w:rsidR="003D1B71" w:rsidRPr="0031661F" w:rsidRDefault="003D1B71" w:rsidP="006D79A8">
            <w:pPr>
              <w:pStyle w:val="ad"/>
              <w:bidi/>
              <w:jc w:val="center"/>
              <w:rPr>
                <w:noProof/>
                <w:rtl/>
                <w:lang w:val="ar-SA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1661F" w:rsidRDefault="003D1B71" w:rsidP="006D79A8">
            <w:pPr>
              <w:pStyle w:val="ad"/>
              <w:bidi/>
              <w:jc w:val="center"/>
              <w:rPr>
                <w:color w:val="666666"/>
                <w:rtl/>
                <w:lang w:val="ar-SA"/>
              </w:rPr>
            </w:pPr>
            <w:r w:rsidRPr="0031661F">
              <w:rPr>
                <w:noProof/>
                <w:rtl/>
                <w:lang w:eastAsia="en-US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المجموعة 24" descr="أيقونة البريد الإلكتروني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  <a:solidFill>
                                <a:srgbClr val="FFC000"/>
                              </a:solidFill>
                            </wpg:grpSpPr>
                            <wps:wsp>
                              <wps:cNvPr id="274" name="شكل حر: الشكل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الصورة 32" descr="أيقونة البريد الإلكتروني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A363C2" id="المجموعة 24" o:spid="_x0000_s1026" alt="أيقونة البريد الإلكتروني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">
                      <v:shape id="شكل حر: الشكل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ed="f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الصورة 32" o:spid="_x0000_s1028" type="#_x0000_t75" alt="أيقونة البريد الإلكتروني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7" o:title="أيقونة البريد الإلكتروني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1661F" w:rsidRDefault="00EE043D" w:rsidP="003D7535">
            <w:pPr>
              <w:pStyle w:val="ad"/>
              <w:bidi/>
              <w:rPr>
                <w:rtl/>
                <w:lang w:val="ar-SA"/>
              </w:rPr>
            </w:pPr>
            <w:hyperlink r:id="rId18" w:history="1">
              <w:r w:rsidR="003D7535" w:rsidRPr="003D7535">
                <w:rPr>
                  <w:rStyle w:val="Hyperlink"/>
                </w:rPr>
                <w:t>h75a73@yahoo.com</w:t>
              </w:r>
            </w:hyperlink>
          </w:p>
        </w:tc>
        <w:tc>
          <w:tcPr>
            <w:tcW w:w="423" w:type="dxa"/>
            <w:vMerge/>
          </w:tcPr>
          <w:p w:rsidR="003D1B71" w:rsidRPr="0031661F" w:rsidRDefault="003D1B71" w:rsidP="00590471">
            <w:pPr>
              <w:pStyle w:val="a7"/>
              <w:kinsoku w:val="0"/>
              <w:overflowPunct w:val="0"/>
              <w:bidi/>
              <w:rPr>
                <w:rtl/>
                <w:lang w:val="ar-SA"/>
              </w:rPr>
            </w:pPr>
          </w:p>
        </w:tc>
        <w:tc>
          <w:tcPr>
            <w:tcW w:w="6232" w:type="dxa"/>
            <w:vMerge/>
          </w:tcPr>
          <w:p w:rsidR="003D1B71" w:rsidRPr="0031661F" w:rsidRDefault="003D1B71" w:rsidP="005801E5">
            <w:pPr>
              <w:pStyle w:val="1"/>
              <w:bidi/>
              <w:rPr>
                <w:rtl/>
                <w:lang w:val="ar-SA"/>
              </w:rPr>
            </w:pPr>
          </w:p>
        </w:tc>
      </w:tr>
      <w:tr w:rsidR="003D1B71" w:rsidRPr="0031661F" w:rsidTr="00467C36">
        <w:trPr>
          <w:trHeight w:val="174"/>
        </w:trPr>
        <w:tc>
          <w:tcPr>
            <w:tcW w:w="720" w:type="dxa"/>
          </w:tcPr>
          <w:p w:rsidR="003D1B71" w:rsidRPr="0031661F" w:rsidRDefault="003D1B71" w:rsidP="00B6466C">
            <w:pPr>
              <w:pStyle w:val="af2"/>
              <w:bidi/>
              <w:rPr>
                <w:color w:val="666666"/>
                <w:rtl/>
                <w:lang w:val="ar-SA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1661F" w:rsidRDefault="003D1B71" w:rsidP="00B6466C">
            <w:pPr>
              <w:pStyle w:val="af2"/>
              <w:bidi/>
              <w:rPr>
                <w:color w:val="666666"/>
                <w:rtl/>
                <w:lang w:val="ar-SA"/>
              </w:rPr>
            </w:pPr>
          </w:p>
        </w:tc>
        <w:tc>
          <w:tcPr>
            <w:tcW w:w="423" w:type="dxa"/>
            <w:vMerge/>
          </w:tcPr>
          <w:p w:rsidR="003D1B71" w:rsidRPr="0031661F" w:rsidRDefault="003D1B71" w:rsidP="00590471">
            <w:pPr>
              <w:pStyle w:val="a7"/>
              <w:kinsoku w:val="0"/>
              <w:overflowPunct w:val="0"/>
              <w:bidi/>
              <w:rPr>
                <w:rtl/>
                <w:lang w:val="ar-SA"/>
              </w:rPr>
            </w:pPr>
          </w:p>
        </w:tc>
        <w:tc>
          <w:tcPr>
            <w:tcW w:w="6232" w:type="dxa"/>
            <w:vMerge/>
          </w:tcPr>
          <w:p w:rsidR="003D1B71" w:rsidRPr="0031661F" w:rsidRDefault="003D1B71" w:rsidP="005801E5">
            <w:pPr>
              <w:pStyle w:val="1"/>
              <w:bidi/>
              <w:rPr>
                <w:rtl/>
                <w:lang w:val="ar-SA"/>
              </w:rPr>
            </w:pPr>
          </w:p>
        </w:tc>
      </w:tr>
      <w:tr w:rsidR="003D1B71" w:rsidRPr="0031661F" w:rsidTr="00467C36">
        <w:trPr>
          <w:trHeight w:val="633"/>
        </w:trPr>
        <w:tc>
          <w:tcPr>
            <w:tcW w:w="720" w:type="dxa"/>
          </w:tcPr>
          <w:p w:rsidR="003D1B71" w:rsidRPr="0031661F" w:rsidRDefault="003D1B71" w:rsidP="006D79A8">
            <w:pPr>
              <w:pStyle w:val="ad"/>
              <w:bidi/>
              <w:jc w:val="center"/>
              <w:rPr>
                <w:noProof/>
                <w:rtl/>
                <w:lang w:val="ar-SA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1661F" w:rsidRDefault="003D1B71" w:rsidP="006D79A8">
            <w:pPr>
              <w:pStyle w:val="ad"/>
              <w:bidi/>
              <w:jc w:val="center"/>
              <w:rPr>
                <w:color w:val="666666"/>
                <w:rtl/>
                <w:lang w:val="ar-SA"/>
              </w:rPr>
            </w:pPr>
            <w:r w:rsidRPr="0031661F">
              <w:rPr>
                <w:noProof/>
                <w:rtl/>
                <w:lang w:eastAsia="en-US"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19050" r="42545" b="15875"/>
                      <wp:docPr id="23" name="المجموعة 23" descr="أيقونة موقع الويب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8" name="شكل حر: الشكل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/>
                              </wps:spPr>
                              <wps:style>
                                <a:lnRef idx="1">
                                  <a:schemeClr val="accent6"/>
                                </a:lnRef>
                                <a:fillRef idx="2">
                                  <a:schemeClr val="accent6"/>
                                </a:fillRef>
                                <a:effectRef idx="1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tlCol="0" anchor="ctr"/>
                            </wps:wsp>
                            <pic:pic xmlns:pic14="http://schemas.microsoft.com/office/drawing/2010/picture" xmlns:pic="http://schemas.openxmlformats.org/drawingml/2006/picture" mc:Ignorable="pic14">
                              <pic:nvPicPr>
                                <pic:cNvPr id="13" name="الصورة 36" descr="أيقونة موقع الويب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grpFill/>
                                <a:ln/>
                                <a:extLst/>
                              </pic:spPr>
                              <pic14:style>
                                <a:lnRef idx="1">
                                  <a:schemeClr val="accent6"/>
                                </a:lnRef>
                                <a:fillRef idx="2">
                                  <a:schemeClr val="accent6"/>
                                </a:fillRef>
                                <a:effectRef idx="1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pic14:style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F160C9" id="المجموعة 23" o:spid="_x0000_s1026" alt="أيقونة موقع الويب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">
                      <v:shape id="شكل حر: الشكل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ed="f" strokecolor="#1e44bc [3209]" strokeweight=".5pt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الصورة 36" o:spid="_x0000_s1028" type="#_x0000_t75" alt="أيقونة موقع الويب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أيقونة موقع الويب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Default="009001F1" w:rsidP="009001F1">
            <w:pPr>
              <w:pStyle w:val="ad"/>
              <w:bidi/>
              <w:rPr>
                <w:rFonts w:hint="cs"/>
                <w:rtl/>
                <w:lang w:val="ar-SA" w:bidi="ar-IQ"/>
              </w:rPr>
            </w:pPr>
            <w:r>
              <w:rPr>
                <w:rFonts w:hint="cs"/>
                <w:rtl/>
                <w:lang w:val="ar-SA" w:bidi="ar-IQ"/>
              </w:rPr>
              <w:t>العراق/بغداد/الرصافة</w:t>
            </w:r>
          </w:p>
          <w:p w:rsidR="009001F1" w:rsidRPr="0031661F" w:rsidRDefault="009001F1" w:rsidP="009001F1">
            <w:pPr>
              <w:pStyle w:val="ad"/>
              <w:bidi/>
              <w:rPr>
                <w:rFonts w:hint="cs"/>
                <w:rtl/>
                <w:lang w:val="ar-SA" w:bidi="ar-IQ"/>
              </w:rPr>
            </w:pPr>
            <w:r>
              <w:rPr>
                <w:rFonts w:hint="cs"/>
                <w:rtl/>
                <w:lang w:val="ar-SA" w:bidi="ar-IQ"/>
              </w:rPr>
              <w:t>/الجادرية</w:t>
            </w:r>
          </w:p>
        </w:tc>
        <w:tc>
          <w:tcPr>
            <w:tcW w:w="423" w:type="dxa"/>
            <w:vMerge/>
          </w:tcPr>
          <w:p w:rsidR="003D1B71" w:rsidRPr="0031661F" w:rsidRDefault="003D1B71" w:rsidP="005A6A75">
            <w:pPr>
              <w:pStyle w:val="ad"/>
              <w:bidi/>
              <w:rPr>
                <w:rtl/>
                <w:lang w:val="ar-SA"/>
              </w:rPr>
            </w:pPr>
          </w:p>
        </w:tc>
        <w:tc>
          <w:tcPr>
            <w:tcW w:w="6232" w:type="dxa"/>
            <w:vMerge/>
          </w:tcPr>
          <w:p w:rsidR="003D1B71" w:rsidRPr="0031661F" w:rsidRDefault="003D1B71" w:rsidP="005801E5">
            <w:pPr>
              <w:pStyle w:val="1"/>
              <w:bidi/>
              <w:rPr>
                <w:rtl/>
                <w:lang w:val="ar-SA"/>
              </w:rPr>
            </w:pPr>
          </w:p>
        </w:tc>
      </w:tr>
      <w:tr w:rsidR="003D1B71" w:rsidRPr="0031661F" w:rsidTr="00467C36">
        <w:trPr>
          <w:trHeight w:val="2448"/>
        </w:trPr>
        <w:tc>
          <w:tcPr>
            <w:tcW w:w="720" w:type="dxa"/>
          </w:tcPr>
          <w:p w:rsidR="003D1B71" w:rsidRPr="0031661F" w:rsidRDefault="003D1B71" w:rsidP="00222466">
            <w:pPr>
              <w:bidi/>
              <w:rPr>
                <w:color w:val="0072C7" w:themeColor="accent2"/>
                <w:rtl/>
                <w:lang w:val="ar-SA"/>
              </w:rPr>
            </w:pPr>
          </w:p>
        </w:tc>
        <w:tc>
          <w:tcPr>
            <w:tcW w:w="2942" w:type="dxa"/>
            <w:gridSpan w:val="2"/>
          </w:tcPr>
          <w:p w:rsidR="003D1B71" w:rsidRPr="0031661F" w:rsidRDefault="003D1B71" w:rsidP="00222466">
            <w:pPr>
              <w:bidi/>
              <w:rPr>
                <w:color w:val="0072C7" w:themeColor="accent2"/>
                <w:rtl/>
                <w:lang w:val="ar-SA"/>
              </w:rPr>
            </w:pPr>
          </w:p>
        </w:tc>
        <w:tc>
          <w:tcPr>
            <w:tcW w:w="423" w:type="dxa"/>
          </w:tcPr>
          <w:p w:rsidR="003D1B71" w:rsidRPr="0031661F" w:rsidRDefault="003D1B71" w:rsidP="00222466">
            <w:pPr>
              <w:bidi/>
              <w:rPr>
                <w:rtl/>
                <w:lang w:val="ar-SA"/>
              </w:rPr>
            </w:pPr>
          </w:p>
        </w:tc>
        <w:tc>
          <w:tcPr>
            <w:tcW w:w="6232" w:type="dxa"/>
            <w:vMerge/>
          </w:tcPr>
          <w:p w:rsidR="003D1B71" w:rsidRPr="0031661F" w:rsidRDefault="003D1B71" w:rsidP="00222466">
            <w:pPr>
              <w:bidi/>
              <w:rPr>
                <w:rtl/>
                <w:lang w:val="ar-SA"/>
              </w:rPr>
            </w:pPr>
          </w:p>
        </w:tc>
      </w:tr>
    </w:tbl>
    <w:p w:rsidR="007F5B63" w:rsidRPr="0031661F" w:rsidRDefault="007F5B63" w:rsidP="006D79A8">
      <w:pPr>
        <w:pStyle w:val="a7"/>
        <w:bidi/>
        <w:rPr>
          <w:rtl/>
          <w:lang w:val="ar-SA"/>
        </w:rPr>
      </w:pPr>
    </w:p>
    <w:sectPr w:rsidR="007F5B63" w:rsidRPr="0031661F" w:rsidSect="00180A2F">
      <w:headerReference w:type="default" r:id="rId21"/>
      <w:type w:val="continuous"/>
      <w:pgSz w:w="11906" w:h="16838" w:code="9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043D" w:rsidRDefault="00EE043D" w:rsidP="00590471">
      <w:r>
        <w:separator/>
      </w:r>
    </w:p>
  </w:endnote>
  <w:endnote w:type="continuationSeparator" w:id="0">
    <w:p w:rsidR="00EE043D" w:rsidRDefault="00EE043D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043D" w:rsidRDefault="00EE043D" w:rsidP="00590471">
      <w:r>
        <w:separator/>
      </w:r>
    </w:p>
  </w:footnote>
  <w:footnote w:type="continuationSeparator" w:id="0">
    <w:p w:rsidR="00EE043D" w:rsidRDefault="00EE043D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A75" w:rsidRPr="0031661F" w:rsidRDefault="005A6A75" w:rsidP="00060042">
    <w:pPr>
      <w:pStyle w:val="a7"/>
      <w:bidi/>
      <w:rPr>
        <w:rtl/>
        <w:lang w:val="ar-SA"/>
      </w:rPr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CE7426D" wp14:editId="28EA360F">
              <wp:simplePos x="0" y="0"/>
              <wp:positionH relativeFrom="column">
                <wp:posOffset>-913130</wp:posOffset>
              </wp:positionH>
              <wp:positionV relativeFrom="paragraph">
                <wp:posOffset>-457200</wp:posOffset>
              </wp:positionV>
              <wp:extent cx="8674100" cy="10549890"/>
              <wp:effectExtent l="0" t="0" r="0" b="3810"/>
              <wp:wrapNone/>
              <wp:docPr id="2" name="مجموعة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74100" cy="10549890"/>
                        <a:chOff x="0" y="0"/>
                        <a:chExt cx="8674100" cy="10549890"/>
                      </a:xfrm>
                    </wpg:grpSpPr>
                    <wpg:grpSp>
                      <wpg:cNvPr id="14" name="المجموعة 14"/>
                      <wpg:cNvGrpSpPr/>
                      <wpg:grpSpPr>
                        <a:xfrm flipH="1">
                          <a:off x="4610100" y="428625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شكل حر: شكل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شكل حر: الشكل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المستطيل 4"/>
                      <wps:cNvSpPr/>
                      <wps:spPr>
                        <a:xfrm>
                          <a:off x="171450" y="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المجموعة 12"/>
                      <wpg:cNvGrpSpPr/>
                      <wpg:grpSpPr>
                        <a:xfrm flipH="1">
                          <a:off x="0" y="1000125"/>
                          <a:ext cx="5946140" cy="9549765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شكل حر: شكل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شكل حر: شكل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شكل حر: شكل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شكل حر: شكل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شكل حر: شكل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شكل حر: الشكل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7FF57BB8" id="مجموعة 26" o:spid="_x0000_s1026" style="position:absolute;margin-left:-71.9pt;margin-top:-36pt;width:683pt;height:830.7pt;z-index:251657216" coordsize="86741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">
              <v:group id="المجموعة 14" o:spid="_x0000_s1027" style="position:absolute;left:46101;top:4286;width:40640;height:38195;flip:x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">
                <v:shape id="شكل حر: شكل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شكل حر: الشكل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المستطيل 4" o:spid="_x0000_s1030" style="position:absolute;left:1714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المجموعة 12" o:spid="_x0000_s1031" style="position:absolute;top:10001;width:59461;height:95497;flip:x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">
                <v:shape id="شكل حر: شكل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شكل حر: شكل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شكل حر: شكل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شكل حر: شكل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شكل حر: شكل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شكل حر: الشكل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C1A652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046DF98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EEEBC00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6E00D4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9D02AA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DBCF36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A896F4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4C3FA0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0480B3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525F5A"/>
    <w:multiLevelType w:val="hybridMultilevel"/>
    <w:tmpl w:val="0E88E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B66495"/>
    <w:multiLevelType w:val="hybridMultilevel"/>
    <w:tmpl w:val="CE8A4416"/>
    <w:lvl w:ilvl="0" w:tplc="0584F2CA">
      <w:numFmt w:val="bullet"/>
      <w:lvlText w:val=""/>
      <w:lvlJc w:val="left"/>
      <w:pPr>
        <w:ind w:left="720" w:hanging="360"/>
      </w:pPr>
      <w:rPr>
        <w:rFonts w:ascii="Symbol" w:eastAsiaTheme="minorHAnsi" w:hAnsi="Symbol" w:cs="Simplified Arabic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BA3DE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66C3075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99A79F0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Tahoma" w:hAnsi="Tahoma" w:cs="Tahoma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71AC1EFE"/>
    <w:multiLevelType w:val="hybridMultilevel"/>
    <w:tmpl w:val="5B227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5"/>
  </w:num>
  <w:num w:numId="5">
    <w:abstractNumId w:val="1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6"/>
  </w:num>
  <w:num w:numId="16">
    <w:abstractNumId w:val="12"/>
  </w:num>
  <w:num w:numId="17">
    <w:abstractNumId w:val="13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535"/>
    <w:rsid w:val="000305F4"/>
    <w:rsid w:val="00060042"/>
    <w:rsid w:val="0008685D"/>
    <w:rsid w:val="00090860"/>
    <w:rsid w:val="00112FD7"/>
    <w:rsid w:val="00150ABD"/>
    <w:rsid w:val="00175921"/>
    <w:rsid w:val="00180A2F"/>
    <w:rsid w:val="001840EB"/>
    <w:rsid w:val="001946FC"/>
    <w:rsid w:val="00222466"/>
    <w:rsid w:val="002468E7"/>
    <w:rsid w:val="0024753C"/>
    <w:rsid w:val="00256C72"/>
    <w:rsid w:val="00276026"/>
    <w:rsid w:val="002A067E"/>
    <w:rsid w:val="002B4549"/>
    <w:rsid w:val="00310F17"/>
    <w:rsid w:val="0031661F"/>
    <w:rsid w:val="00322A46"/>
    <w:rsid w:val="003326CB"/>
    <w:rsid w:val="00353B60"/>
    <w:rsid w:val="00376291"/>
    <w:rsid w:val="00380FD1"/>
    <w:rsid w:val="00383D02"/>
    <w:rsid w:val="00385DE7"/>
    <w:rsid w:val="003D1B71"/>
    <w:rsid w:val="003D7535"/>
    <w:rsid w:val="00423706"/>
    <w:rsid w:val="00467C36"/>
    <w:rsid w:val="004E158A"/>
    <w:rsid w:val="00565C77"/>
    <w:rsid w:val="0056708E"/>
    <w:rsid w:val="005801E5"/>
    <w:rsid w:val="00590471"/>
    <w:rsid w:val="005A6A75"/>
    <w:rsid w:val="005D01FA"/>
    <w:rsid w:val="00653E17"/>
    <w:rsid w:val="006A08E8"/>
    <w:rsid w:val="006C0BF7"/>
    <w:rsid w:val="006D79A8"/>
    <w:rsid w:val="0072353B"/>
    <w:rsid w:val="00734FEB"/>
    <w:rsid w:val="007575B6"/>
    <w:rsid w:val="007B3C81"/>
    <w:rsid w:val="007D67CA"/>
    <w:rsid w:val="007E0E0A"/>
    <w:rsid w:val="007E668F"/>
    <w:rsid w:val="007F25BA"/>
    <w:rsid w:val="007F5B63"/>
    <w:rsid w:val="00803A0A"/>
    <w:rsid w:val="00816B14"/>
    <w:rsid w:val="00846CB9"/>
    <w:rsid w:val="008566AA"/>
    <w:rsid w:val="008A1E6E"/>
    <w:rsid w:val="008C024F"/>
    <w:rsid w:val="008C2CFC"/>
    <w:rsid w:val="009001F1"/>
    <w:rsid w:val="00912DC8"/>
    <w:rsid w:val="009475DC"/>
    <w:rsid w:val="00967B93"/>
    <w:rsid w:val="009A137A"/>
    <w:rsid w:val="009D090F"/>
    <w:rsid w:val="009F2E49"/>
    <w:rsid w:val="00A31464"/>
    <w:rsid w:val="00A31B16"/>
    <w:rsid w:val="00A33613"/>
    <w:rsid w:val="00A47A8D"/>
    <w:rsid w:val="00A57BD4"/>
    <w:rsid w:val="00A72217"/>
    <w:rsid w:val="00AC6C7E"/>
    <w:rsid w:val="00B4158A"/>
    <w:rsid w:val="00B6466C"/>
    <w:rsid w:val="00BB1B5D"/>
    <w:rsid w:val="00BC22C7"/>
    <w:rsid w:val="00BD195A"/>
    <w:rsid w:val="00BE50B6"/>
    <w:rsid w:val="00C07240"/>
    <w:rsid w:val="00C14078"/>
    <w:rsid w:val="00C35D2E"/>
    <w:rsid w:val="00CE1E3D"/>
    <w:rsid w:val="00D053FA"/>
    <w:rsid w:val="00D6482A"/>
    <w:rsid w:val="00DB79E8"/>
    <w:rsid w:val="00DC2500"/>
    <w:rsid w:val="00DC3F0A"/>
    <w:rsid w:val="00DC436C"/>
    <w:rsid w:val="00E26AED"/>
    <w:rsid w:val="00E73AB8"/>
    <w:rsid w:val="00E90A60"/>
    <w:rsid w:val="00ED47F7"/>
    <w:rsid w:val="00EE043D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58104C6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2"/>
        <w:szCs w:val="22"/>
        <w:lang w:val="en-US" w:eastAsia="ar-S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uiPriority w:val="1"/>
    <w:rsid w:val="0031661F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styleId="1">
    <w:name w:val="heading 1"/>
    <w:basedOn w:val="a3"/>
    <w:next w:val="a3"/>
    <w:link w:val="1Char"/>
    <w:uiPriority w:val="9"/>
    <w:qFormat/>
    <w:rsid w:val="009A137A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b/>
      <w:bCs/>
      <w:color w:val="2C567A" w:themeColor="accent1"/>
      <w:sz w:val="28"/>
      <w:szCs w:val="28"/>
    </w:rPr>
  </w:style>
  <w:style w:type="paragraph" w:styleId="21">
    <w:name w:val="heading 2"/>
    <w:basedOn w:val="a3"/>
    <w:next w:val="a3"/>
    <w:link w:val="2Char"/>
    <w:uiPriority w:val="9"/>
    <w:rsid w:val="009A137A"/>
    <w:pPr>
      <w:kinsoku w:val="0"/>
      <w:overflowPunct w:val="0"/>
      <w:spacing w:before="360" w:after="120"/>
      <w:outlineLvl w:val="1"/>
    </w:pPr>
    <w:rPr>
      <w:b/>
      <w:bCs/>
      <w:color w:val="0072C7" w:themeColor="accent2"/>
      <w:sz w:val="24"/>
      <w:szCs w:val="24"/>
      <w:u w:val="single"/>
    </w:rPr>
  </w:style>
  <w:style w:type="paragraph" w:styleId="31">
    <w:name w:val="heading 3"/>
    <w:basedOn w:val="a3"/>
    <w:next w:val="a3"/>
    <w:link w:val="3Char"/>
    <w:uiPriority w:val="9"/>
    <w:semiHidden/>
    <w:unhideWhenUsed/>
    <w:qFormat/>
    <w:rsid w:val="0031661F"/>
    <w:pPr>
      <w:keepNext/>
      <w:keepLines/>
      <w:spacing w:before="40"/>
      <w:outlineLvl w:val="2"/>
    </w:pPr>
    <w:rPr>
      <w:rFonts w:eastAsiaTheme="majorEastAsia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Char"/>
    <w:uiPriority w:val="9"/>
    <w:semiHidden/>
    <w:unhideWhenUsed/>
    <w:qFormat/>
    <w:rsid w:val="0031661F"/>
    <w:pPr>
      <w:keepNext/>
      <w:keepLines/>
      <w:spacing w:before="40"/>
      <w:outlineLvl w:val="3"/>
    </w:pPr>
    <w:rPr>
      <w:rFonts w:eastAsiaTheme="majorEastAsia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Char"/>
    <w:uiPriority w:val="9"/>
    <w:semiHidden/>
    <w:unhideWhenUsed/>
    <w:qFormat/>
    <w:rsid w:val="0031661F"/>
    <w:pPr>
      <w:keepNext/>
      <w:keepLines/>
      <w:spacing w:before="40"/>
      <w:outlineLvl w:val="4"/>
    </w:pPr>
    <w:rPr>
      <w:rFonts w:eastAsiaTheme="majorEastAsia"/>
      <w:color w:val="21405B" w:themeColor="accent1" w:themeShade="BF"/>
    </w:rPr>
  </w:style>
  <w:style w:type="paragraph" w:styleId="6">
    <w:name w:val="heading 6"/>
    <w:basedOn w:val="a3"/>
    <w:next w:val="a3"/>
    <w:link w:val="6Char"/>
    <w:uiPriority w:val="9"/>
    <w:semiHidden/>
    <w:unhideWhenUsed/>
    <w:qFormat/>
    <w:rsid w:val="0031661F"/>
    <w:pPr>
      <w:keepNext/>
      <w:keepLines/>
      <w:spacing w:before="40"/>
      <w:outlineLvl w:val="5"/>
    </w:pPr>
    <w:rPr>
      <w:rFonts w:eastAsiaTheme="majorEastAsia"/>
      <w:color w:val="162A3C" w:themeColor="accent1" w:themeShade="7F"/>
    </w:rPr>
  </w:style>
  <w:style w:type="paragraph" w:styleId="7">
    <w:name w:val="heading 7"/>
    <w:basedOn w:val="a3"/>
    <w:next w:val="a3"/>
    <w:link w:val="7Char"/>
    <w:uiPriority w:val="9"/>
    <w:semiHidden/>
    <w:unhideWhenUsed/>
    <w:qFormat/>
    <w:rsid w:val="0031661F"/>
    <w:pPr>
      <w:keepNext/>
      <w:keepLines/>
      <w:spacing w:before="40"/>
      <w:outlineLvl w:val="6"/>
    </w:pPr>
    <w:rPr>
      <w:rFonts w:eastAsiaTheme="majorEastAsia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Char"/>
    <w:uiPriority w:val="9"/>
    <w:semiHidden/>
    <w:unhideWhenUsed/>
    <w:qFormat/>
    <w:rsid w:val="0031661F"/>
    <w:pPr>
      <w:keepNext/>
      <w:keepLines/>
      <w:spacing w:before="4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Char"/>
    <w:uiPriority w:val="9"/>
    <w:semiHidden/>
    <w:unhideWhenUsed/>
    <w:qFormat/>
    <w:rsid w:val="0031661F"/>
    <w:pPr>
      <w:keepNext/>
      <w:keepLines/>
      <w:spacing w:before="4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Char"/>
    <w:uiPriority w:val="1"/>
    <w:semiHidden/>
    <w:qFormat/>
    <w:rsid w:val="0031661F"/>
    <w:rPr>
      <w:sz w:val="20"/>
      <w:szCs w:val="20"/>
    </w:rPr>
  </w:style>
  <w:style w:type="character" w:customStyle="1" w:styleId="Char">
    <w:name w:val="نص أساسي Char"/>
    <w:basedOn w:val="a4"/>
    <w:link w:val="a7"/>
    <w:uiPriority w:val="1"/>
    <w:semiHidden/>
    <w:rsid w:val="0031661F"/>
    <w:rPr>
      <w:rFonts w:ascii="Tahoma" w:hAnsi="Tahoma" w:cs="Tahoma"/>
      <w:sz w:val="20"/>
      <w:szCs w:val="20"/>
    </w:rPr>
  </w:style>
  <w:style w:type="character" w:customStyle="1" w:styleId="1Char">
    <w:name w:val="العنوان 1 Char"/>
    <w:basedOn w:val="a4"/>
    <w:link w:val="1"/>
    <w:uiPriority w:val="9"/>
    <w:rsid w:val="009A137A"/>
    <w:rPr>
      <w:rFonts w:ascii="Tahoma" w:hAnsi="Tahoma" w:cs="Tahoma"/>
      <w:b/>
      <w:bCs/>
      <w:color w:val="2C567A" w:themeColor="accent1"/>
      <w:sz w:val="28"/>
      <w:szCs w:val="28"/>
    </w:rPr>
  </w:style>
  <w:style w:type="paragraph" w:styleId="a1">
    <w:name w:val="List Paragraph"/>
    <w:basedOn w:val="a7"/>
    <w:uiPriority w:val="34"/>
    <w:qFormat/>
    <w:rsid w:val="0031661F"/>
    <w:pPr>
      <w:numPr>
        <w:numId w:val="2"/>
      </w:numPr>
      <w:spacing w:after="120"/>
    </w:pPr>
    <w:rPr>
      <w:szCs w:val="24"/>
    </w:rPr>
  </w:style>
  <w:style w:type="paragraph" w:customStyle="1" w:styleId="a8">
    <w:name w:val="فقرة الجدول"/>
    <w:basedOn w:val="a3"/>
    <w:uiPriority w:val="1"/>
    <w:semiHidden/>
    <w:rsid w:val="0031661F"/>
    <w:rPr>
      <w:sz w:val="24"/>
      <w:szCs w:val="24"/>
    </w:rPr>
  </w:style>
  <w:style w:type="paragraph" w:styleId="a9">
    <w:name w:val="header"/>
    <w:basedOn w:val="a3"/>
    <w:link w:val="Char0"/>
    <w:uiPriority w:val="99"/>
    <w:semiHidden/>
    <w:rsid w:val="0031661F"/>
    <w:pPr>
      <w:tabs>
        <w:tab w:val="center" w:pos="4680"/>
        <w:tab w:val="right" w:pos="9360"/>
      </w:tabs>
    </w:pPr>
  </w:style>
  <w:style w:type="character" w:customStyle="1" w:styleId="Char0">
    <w:name w:val="رأس الصفحة Char"/>
    <w:basedOn w:val="a4"/>
    <w:link w:val="a9"/>
    <w:uiPriority w:val="99"/>
    <w:semiHidden/>
    <w:rsid w:val="0031661F"/>
    <w:rPr>
      <w:rFonts w:ascii="Tahoma" w:hAnsi="Tahoma" w:cs="Tahoma"/>
    </w:rPr>
  </w:style>
  <w:style w:type="paragraph" w:styleId="aa">
    <w:name w:val="footer"/>
    <w:basedOn w:val="a3"/>
    <w:link w:val="Char1"/>
    <w:uiPriority w:val="99"/>
    <w:semiHidden/>
    <w:rsid w:val="0031661F"/>
    <w:pPr>
      <w:tabs>
        <w:tab w:val="center" w:pos="4680"/>
        <w:tab w:val="right" w:pos="9360"/>
      </w:tabs>
    </w:pPr>
  </w:style>
  <w:style w:type="character" w:customStyle="1" w:styleId="Char1">
    <w:name w:val="تذييل الصفحة Char"/>
    <w:basedOn w:val="a4"/>
    <w:link w:val="aa"/>
    <w:uiPriority w:val="99"/>
    <w:semiHidden/>
    <w:rsid w:val="0031661F"/>
    <w:rPr>
      <w:rFonts w:ascii="Tahoma" w:hAnsi="Tahoma" w:cs="Tahoma"/>
    </w:rPr>
  </w:style>
  <w:style w:type="table" w:styleId="ab">
    <w:name w:val="Table Grid"/>
    <w:basedOn w:val="a5"/>
    <w:uiPriority w:val="39"/>
    <w:rsid w:val="003166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itle"/>
    <w:basedOn w:val="a7"/>
    <w:next w:val="a3"/>
    <w:link w:val="Char2"/>
    <w:uiPriority w:val="10"/>
    <w:qFormat/>
    <w:rsid w:val="009A137A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b/>
      <w:bCs/>
      <w:color w:val="2C567A" w:themeColor="accent1"/>
      <w:sz w:val="48"/>
      <w:szCs w:val="48"/>
    </w:rPr>
  </w:style>
  <w:style w:type="character" w:customStyle="1" w:styleId="Char2">
    <w:name w:val="العنوان Char"/>
    <w:basedOn w:val="a4"/>
    <w:link w:val="ac"/>
    <w:uiPriority w:val="10"/>
    <w:rsid w:val="009A137A"/>
    <w:rPr>
      <w:rFonts w:ascii="Tahoma" w:hAnsi="Tahoma" w:cs="Tahoma"/>
      <w:b/>
      <w:bCs/>
      <w:color w:val="2C567A" w:themeColor="accent1"/>
      <w:sz w:val="48"/>
      <w:szCs w:val="48"/>
    </w:rPr>
  </w:style>
  <w:style w:type="paragraph" w:customStyle="1" w:styleId="ad">
    <w:name w:val="المعلومات"/>
    <w:basedOn w:val="a7"/>
    <w:uiPriority w:val="1"/>
    <w:qFormat/>
    <w:rsid w:val="009A137A"/>
    <w:pPr>
      <w:kinsoku w:val="0"/>
      <w:overflowPunct w:val="0"/>
      <w:spacing w:before="4"/>
    </w:pPr>
    <w:rPr>
      <w:color w:val="666666" w:themeColor="accent4"/>
    </w:rPr>
  </w:style>
  <w:style w:type="paragraph" w:customStyle="1" w:styleId="ae">
    <w:name w:val="التواريخ"/>
    <w:basedOn w:val="a7"/>
    <w:qFormat/>
    <w:rsid w:val="009A137A"/>
    <w:pPr>
      <w:kinsoku w:val="0"/>
      <w:overflowPunct w:val="0"/>
    </w:pPr>
    <w:rPr>
      <w:b/>
      <w:bCs/>
      <w:color w:val="000000" w:themeColor="text1"/>
      <w:sz w:val="18"/>
      <w:szCs w:val="18"/>
    </w:rPr>
  </w:style>
  <w:style w:type="character" w:styleId="af">
    <w:name w:val="Strong"/>
    <w:basedOn w:val="a4"/>
    <w:uiPriority w:val="22"/>
    <w:semiHidden/>
    <w:qFormat/>
    <w:rsid w:val="0031661F"/>
    <w:rPr>
      <w:rFonts w:ascii="Tahoma" w:hAnsi="Tahoma" w:cs="Tahoma"/>
      <w:b/>
      <w:bCs/>
      <w:color w:val="666666" w:themeColor="accent4"/>
    </w:rPr>
  </w:style>
  <w:style w:type="character" w:styleId="af0">
    <w:name w:val="Placeholder Text"/>
    <w:basedOn w:val="a4"/>
    <w:uiPriority w:val="99"/>
    <w:semiHidden/>
    <w:rsid w:val="0031661F"/>
    <w:rPr>
      <w:rFonts w:ascii="Tahoma" w:hAnsi="Tahoma" w:cs="Tahoma"/>
      <w:color w:val="808080"/>
    </w:rPr>
  </w:style>
  <w:style w:type="paragraph" w:styleId="af1">
    <w:name w:val="Date"/>
    <w:basedOn w:val="a3"/>
    <w:next w:val="a3"/>
    <w:link w:val="Char3"/>
    <w:uiPriority w:val="99"/>
    <w:rsid w:val="0031661F"/>
    <w:pPr>
      <w:spacing w:line="480" w:lineRule="auto"/>
    </w:pPr>
  </w:style>
  <w:style w:type="character" w:customStyle="1" w:styleId="Char3">
    <w:name w:val="تاريخ Char"/>
    <w:basedOn w:val="a4"/>
    <w:link w:val="af1"/>
    <w:uiPriority w:val="99"/>
    <w:rsid w:val="0031661F"/>
    <w:rPr>
      <w:rFonts w:ascii="Tahoma" w:hAnsi="Tahoma" w:cs="Tahoma"/>
    </w:rPr>
  </w:style>
  <w:style w:type="paragraph" w:styleId="af2">
    <w:name w:val="No Spacing"/>
    <w:uiPriority w:val="1"/>
    <w:rsid w:val="00467C36"/>
    <w:pPr>
      <w:widowControl w:val="0"/>
      <w:autoSpaceDE w:val="0"/>
      <w:autoSpaceDN w:val="0"/>
      <w:adjustRightInd w:val="0"/>
    </w:pPr>
    <w:rPr>
      <w:rFonts w:ascii="Tahoma" w:hAnsi="Tahoma" w:cs="Tahoma"/>
      <w:sz w:val="8"/>
      <w:szCs w:val="8"/>
    </w:rPr>
  </w:style>
  <w:style w:type="character" w:customStyle="1" w:styleId="2Char">
    <w:name w:val="عنوان 2 Char"/>
    <w:basedOn w:val="a4"/>
    <w:link w:val="21"/>
    <w:uiPriority w:val="9"/>
    <w:rsid w:val="009A137A"/>
    <w:rPr>
      <w:rFonts w:ascii="Tahoma" w:hAnsi="Tahoma" w:cs="Tahoma"/>
      <w:b/>
      <w:bCs/>
      <w:color w:val="0072C7" w:themeColor="accent2"/>
      <w:sz w:val="24"/>
      <w:szCs w:val="24"/>
      <w:u w:val="single"/>
    </w:rPr>
  </w:style>
  <w:style w:type="paragraph" w:customStyle="1" w:styleId="af3">
    <w:name w:val="الخبرة"/>
    <w:basedOn w:val="a3"/>
    <w:qFormat/>
    <w:rsid w:val="009A137A"/>
    <w:pPr>
      <w:widowControl/>
      <w:autoSpaceDE/>
      <w:autoSpaceDN/>
      <w:adjustRightInd/>
      <w:spacing w:after="200"/>
    </w:pPr>
    <w:rPr>
      <w:rFonts w:eastAsiaTheme="minorHAnsi"/>
    </w:rPr>
  </w:style>
  <w:style w:type="paragraph" w:styleId="a0">
    <w:name w:val="List Bullet"/>
    <w:basedOn w:val="a3"/>
    <w:uiPriority w:val="99"/>
    <w:rsid w:val="0031661F"/>
    <w:pPr>
      <w:numPr>
        <w:numId w:val="3"/>
      </w:numPr>
      <w:contextualSpacing/>
    </w:pPr>
  </w:style>
  <w:style w:type="paragraph" w:customStyle="1" w:styleId="af4">
    <w:name w:val="اسم المدرسة"/>
    <w:basedOn w:val="a3"/>
    <w:uiPriority w:val="1"/>
    <w:rsid w:val="009A137A"/>
    <w:rPr>
      <w:b/>
      <w:bCs/>
    </w:rPr>
  </w:style>
  <w:style w:type="character" w:customStyle="1" w:styleId="Mention">
    <w:name w:val="Mention"/>
    <w:basedOn w:val="a4"/>
    <w:uiPriority w:val="99"/>
    <w:semiHidden/>
    <w:rsid w:val="0031661F"/>
    <w:rPr>
      <w:rFonts w:ascii="Tahoma" w:hAnsi="Tahoma" w:cs="Tahoma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31661F"/>
    <w:pPr>
      <w:numPr>
        <w:numId w:val="4"/>
      </w:numPr>
    </w:pPr>
  </w:style>
  <w:style w:type="numbering" w:styleId="1ai">
    <w:name w:val="Outline List 1"/>
    <w:basedOn w:val="a6"/>
    <w:uiPriority w:val="99"/>
    <w:semiHidden/>
    <w:unhideWhenUsed/>
    <w:rsid w:val="0031661F"/>
    <w:pPr>
      <w:numPr>
        <w:numId w:val="5"/>
      </w:numPr>
    </w:pPr>
  </w:style>
  <w:style w:type="character" w:styleId="HTMLCode">
    <w:name w:val="HTML Code"/>
    <w:basedOn w:val="a4"/>
    <w:uiPriority w:val="99"/>
    <w:semiHidden/>
    <w:unhideWhenUsed/>
    <w:rsid w:val="0031661F"/>
    <w:rPr>
      <w:rFonts w:ascii="Tahoma" w:hAnsi="Tahoma" w:cs="Tahoma"/>
      <w:sz w:val="20"/>
      <w:szCs w:val="20"/>
    </w:rPr>
  </w:style>
  <w:style w:type="character" w:styleId="HTMLVariable">
    <w:name w:val="HTML Variable"/>
    <w:basedOn w:val="a4"/>
    <w:uiPriority w:val="99"/>
    <w:semiHidden/>
    <w:unhideWhenUsed/>
    <w:rsid w:val="0031661F"/>
    <w:rPr>
      <w:rFonts w:ascii="Tahoma" w:hAnsi="Tahoma" w:cs="Tahoma"/>
      <w:i/>
      <w:iCs/>
    </w:rPr>
  </w:style>
  <w:style w:type="paragraph" w:styleId="HTML">
    <w:name w:val="HTML Address"/>
    <w:basedOn w:val="a3"/>
    <w:link w:val="HTMLChar"/>
    <w:uiPriority w:val="99"/>
    <w:semiHidden/>
    <w:unhideWhenUsed/>
    <w:rsid w:val="0031661F"/>
    <w:rPr>
      <w:i/>
      <w:iCs/>
    </w:rPr>
  </w:style>
  <w:style w:type="character" w:customStyle="1" w:styleId="HTMLChar">
    <w:name w:val="عنوان HTML Char"/>
    <w:basedOn w:val="a4"/>
    <w:link w:val="HTML"/>
    <w:uiPriority w:val="99"/>
    <w:semiHidden/>
    <w:rsid w:val="0031661F"/>
    <w:rPr>
      <w:rFonts w:ascii="Tahoma" w:hAnsi="Tahoma" w:cs="Tahoma"/>
      <w:i/>
      <w:iCs/>
    </w:rPr>
  </w:style>
  <w:style w:type="character" w:styleId="HTMLDefinition">
    <w:name w:val="HTML Definition"/>
    <w:basedOn w:val="a4"/>
    <w:uiPriority w:val="99"/>
    <w:semiHidden/>
    <w:unhideWhenUsed/>
    <w:rsid w:val="0031661F"/>
    <w:rPr>
      <w:rFonts w:ascii="Tahoma" w:hAnsi="Tahoma" w:cs="Tahoma"/>
      <w:i/>
      <w:iCs/>
    </w:rPr>
  </w:style>
  <w:style w:type="character" w:styleId="HTML0">
    <w:name w:val="HTML Cite"/>
    <w:basedOn w:val="a4"/>
    <w:uiPriority w:val="99"/>
    <w:semiHidden/>
    <w:unhideWhenUsed/>
    <w:rsid w:val="0031661F"/>
    <w:rPr>
      <w:rFonts w:ascii="Tahoma" w:hAnsi="Tahoma" w:cs="Tahoma"/>
      <w:i/>
      <w:iCs/>
    </w:rPr>
  </w:style>
  <w:style w:type="character" w:styleId="HTML1">
    <w:name w:val="HTML Typewriter"/>
    <w:basedOn w:val="a4"/>
    <w:uiPriority w:val="99"/>
    <w:semiHidden/>
    <w:unhideWhenUsed/>
    <w:rsid w:val="0031661F"/>
    <w:rPr>
      <w:rFonts w:ascii="Tahoma" w:hAnsi="Tahoma" w:cs="Tahoma"/>
      <w:sz w:val="20"/>
      <w:szCs w:val="20"/>
    </w:rPr>
  </w:style>
  <w:style w:type="character" w:styleId="HTML2">
    <w:name w:val="HTML Sample"/>
    <w:basedOn w:val="a4"/>
    <w:uiPriority w:val="99"/>
    <w:semiHidden/>
    <w:unhideWhenUsed/>
    <w:rsid w:val="0031661F"/>
    <w:rPr>
      <w:rFonts w:ascii="Tahoma" w:hAnsi="Tahoma" w:cs="Tahoma"/>
      <w:sz w:val="24"/>
      <w:szCs w:val="24"/>
    </w:rPr>
  </w:style>
  <w:style w:type="character" w:styleId="HTML3">
    <w:name w:val="HTML Acronym"/>
    <w:basedOn w:val="a4"/>
    <w:uiPriority w:val="99"/>
    <w:semiHidden/>
    <w:unhideWhenUsed/>
    <w:rsid w:val="0031661F"/>
    <w:rPr>
      <w:rFonts w:ascii="Tahoma" w:hAnsi="Tahoma" w:cs="Tahoma"/>
    </w:rPr>
  </w:style>
  <w:style w:type="character" w:styleId="HTML4">
    <w:name w:val="HTML Keyboard"/>
    <w:basedOn w:val="a4"/>
    <w:uiPriority w:val="99"/>
    <w:semiHidden/>
    <w:unhideWhenUsed/>
    <w:rsid w:val="0031661F"/>
    <w:rPr>
      <w:rFonts w:ascii="Tahoma" w:hAnsi="Tahoma" w:cs="Tahoma"/>
      <w:sz w:val="20"/>
      <w:szCs w:val="20"/>
    </w:rPr>
  </w:style>
  <w:style w:type="paragraph" w:styleId="HTML5">
    <w:name w:val="HTML Preformatted"/>
    <w:basedOn w:val="a3"/>
    <w:link w:val="HTMLChar0"/>
    <w:uiPriority w:val="99"/>
    <w:semiHidden/>
    <w:unhideWhenUsed/>
    <w:rsid w:val="0031661F"/>
    <w:rPr>
      <w:sz w:val="20"/>
      <w:szCs w:val="20"/>
    </w:rPr>
  </w:style>
  <w:style w:type="character" w:customStyle="1" w:styleId="HTMLChar0">
    <w:name w:val="بتنسيق HTML مسبق Char"/>
    <w:basedOn w:val="a4"/>
    <w:link w:val="HTML5"/>
    <w:uiPriority w:val="99"/>
    <w:semiHidden/>
    <w:rsid w:val="0031661F"/>
    <w:rPr>
      <w:rFonts w:ascii="Tahoma" w:hAnsi="Tahoma" w:cs="Tahoma"/>
      <w:sz w:val="20"/>
      <w:szCs w:val="20"/>
    </w:rPr>
  </w:style>
  <w:style w:type="paragraph" w:styleId="10">
    <w:name w:val="toc 1"/>
    <w:basedOn w:val="a3"/>
    <w:next w:val="a3"/>
    <w:autoRedefine/>
    <w:uiPriority w:val="39"/>
    <w:semiHidden/>
    <w:unhideWhenUsed/>
    <w:rsid w:val="0031661F"/>
    <w:pPr>
      <w:spacing w:after="100"/>
    </w:pPr>
  </w:style>
  <w:style w:type="paragraph" w:styleId="22">
    <w:name w:val="toc 2"/>
    <w:basedOn w:val="a3"/>
    <w:next w:val="a3"/>
    <w:autoRedefine/>
    <w:uiPriority w:val="39"/>
    <w:semiHidden/>
    <w:unhideWhenUsed/>
    <w:rsid w:val="0031661F"/>
    <w:pPr>
      <w:spacing w:after="100"/>
      <w:ind w:left="220"/>
    </w:pPr>
  </w:style>
  <w:style w:type="paragraph" w:styleId="32">
    <w:name w:val="toc 3"/>
    <w:basedOn w:val="a3"/>
    <w:next w:val="a3"/>
    <w:autoRedefine/>
    <w:uiPriority w:val="39"/>
    <w:semiHidden/>
    <w:unhideWhenUsed/>
    <w:rsid w:val="0031661F"/>
    <w:pPr>
      <w:spacing w:after="100"/>
      <w:ind w:left="440"/>
    </w:pPr>
  </w:style>
  <w:style w:type="paragraph" w:styleId="42">
    <w:name w:val="toc 4"/>
    <w:basedOn w:val="a3"/>
    <w:next w:val="a3"/>
    <w:autoRedefine/>
    <w:uiPriority w:val="39"/>
    <w:semiHidden/>
    <w:unhideWhenUsed/>
    <w:rsid w:val="0031661F"/>
    <w:pPr>
      <w:spacing w:after="100"/>
      <w:ind w:left="660"/>
    </w:pPr>
  </w:style>
  <w:style w:type="paragraph" w:styleId="52">
    <w:name w:val="toc 5"/>
    <w:basedOn w:val="a3"/>
    <w:next w:val="a3"/>
    <w:autoRedefine/>
    <w:uiPriority w:val="39"/>
    <w:semiHidden/>
    <w:unhideWhenUsed/>
    <w:rsid w:val="0031661F"/>
    <w:pPr>
      <w:spacing w:after="100"/>
      <w:ind w:left="880"/>
    </w:pPr>
  </w:style>
  <w:style w:type="paragraph" w:styleId="60">
    <w:name w:val="toc 6"/>
    <w:basedOn w:val="a3"/>
    <w:next w:val="a3"/>
    <w:autoRedefine/>
    <w:uiPriority w:val="39"/>
    <w:semiHidden/>
    <w:unhideWhenUsed/>
    <w:rsid w:val="0031661F"/>
    <w:pPr>
      <w:spacing w:after="100"/>
      <w:ind w:left="1100"/>
    </w:pPr>
  </w:style>
  <w:style w:type="paragraph" w:styleId="70">
    <w:name w:val="toc 7"/>
    <w:basedOn w:val="a3"/>
    <w:next w:val="a3"/>
    <w:autoRedefine/>
    <w:uiPriority w:val="39"/>
    <w:semiHidden/>
    <w:unhideWhenUsed/>
    <w:rsid w:val="0031661F"/>
    <w:pPr>
      <w:spacing w:after="100"/>
      <w:ind w:left="1320"/>
    </w:pPr>
  </w:style>
  <w:style w:type="paragraph" w:styleId="80">
    <w:name w:val="toc 8"/>
    <w:basedOn w:val="a3"/>
    <w:next w:val="a3"/>
    <w:autoRedefine/>
    <w:uiPriority w:val="39"/>
    <w:semiHidden/>
    <w:unhideWhenUsed/>
    <w:rsid w:val="0031661F"/>
    <w:pPr>
      <w:spacing w:after="100"/>
      <w:ind w:left="1540"/>
    </w:pPr>
  </w:style>
  <w:style w:type="paragraph" w:styleId="90">
    <w:name w:val="toc 9"/>
    <w:basedOn w:val="a3"/>
    <w:next w:val="a3"/>
    <w:autoRedefine/>
    <w:uiPriority w:val="39"/>
    <w:semiHidden/>
    <w:unhideWhenUsed/>
    <w:rsid w:val="0031661F"/>
    <w:pPr>
      <w:spacing w:after="100"/>
      <w:ind w:left="1760"/>
    </w:pPr>
  </w:style>
  <w:style w:type="paragraph" w:styleId="af5">
    <w:name w:val="TOC Heading"/>
    <w:basedOn w:val="1"/>
    <w:next w:val="a3"/>
    <w:uiPriority w:val="39"/>
    <w:semiHidden/>
    <w:unhideWhenUsed/>
    <w:qFormat/>
    <w:rsid w:val="0031661F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/>
      <w:b w:val="0"/>
      <w:bCs w:val="0"/>
      <w:color w:val="21405B" w:themeColor="accent1" w:themeShade="BF"/>
      <w:sz w:val="32"/>
      <w:szCs w:val="32"/>
    </w:rPr>
  </w:style>
  <w:style w:type="character" w:styleId="af6">
    <w:name w:val="Subtle Reference"/>
    <w:basedOn w:val="a4"/>
    <w:uiPriority w:val="31"/>
    <w:semiHidden/>
    <w:rsid w:val="0031661F"/>
    <w:rPr>
      <w:rFonts w:ascii="Tahoma" w:hAnsi="Tahoma" w:cs="Tahoma"/>
      <w:smallCaps/>
      <w:color w:val="5A5A5A" w:themeColor="text1" w:themeTint="A5"/>
    </w:rPr>
  </w:style>
  <w:style w:type="character" w:styleId="af7">
    <w:name w:val="Subtle Emphasis"/>
    <w:basedOn w:val="a4"/>
    <w:uiPriority w:val="19"/>
    <w:semiHidden/>
    <w:rsid w:val="0031661F"/>
    <w:rPr>
      <w:rFonts w:ascii="Tahoma" w:hAnsi="Tahoma" w:cs="Tahoma"/>
      <w:i/>
      <w:iCs/>
      <w:color w:val="404040" w:themeColor="text1" w:themeTint="BF"/>
    </w:rPr>
  </w:style>
  <w:style w:type="table" w:styleId="af8">
    <w:name w:val="Table Professional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5"/>
    <w:uiPriority w:val="65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3">
    <w:name w:val="Medium List 2"/>
    <w:basedOn w:val="a5"/>
    <w:uiPriority w:val="66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5"/>
    <w:uiPriority w:val="63"/>
    <w:semiHidden/>
    <w:unhideWhenUsed/>
    <w:rsid w:val="0031661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31661F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31661F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31661F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31661F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31661F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31661F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5"/>
    <w:uiPriority w:val="64"/>
    <w:semiHidden/>
    <w:unhideWhenUsed/>
    <w:rsid w:val="003166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3166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3166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3166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3166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3166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3166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5"/>
    <w:uiPriority w:val="67"/>
    <w:semiHidden/>
    <w:unhideWhenUsed/>
    <w:rsid w:val="0031661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31661F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31661F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31661F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31661F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31661F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31661F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5">
    <w:name w:val="Medium Grid 2"/>
    <w:basedOn w:val="a5"/>
    <w:uiPriority w:val="68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5"/>
    <w:uiPriority w:val="69"/>
    <w:semiHidden/>
    <w:unhideWhenUsed/>
    <w:rsid w:val="003166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3166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3166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3166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3166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3166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3166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9">
    <w:name w:val="Bibliography"/>
    <w:basedOn w:val="a3"/>
    <w:next w:val="a3"/>
    <w:uiPriority w:val="37"/>
    <w:semiHidden/>
    <w:unhideWhenUsed/>
    <w:rsid w:val="0031661F"/>
  </w:style>
  <w:style w:type="character" w:styleId="afa">
    <w:name w:val="Book Title"/>
    <w:basedOn w:val="a4"/>
    <w:uiPriority w:val="33"/>
    <w:semiHidden/>
    <w:rsid w:val="0031661F"/>
    <w:rPr>
      <w:rFonts w:ascii="Tahoma" w:hAnsi="Tahoma" w:cs="Tahoma"/>
      <w:b/>
      <w:bCs/>
      <w:i/>
      <w:iCs/>
      <w:spacing w:val="5"/>
    </w:rPr>
  </w:style>
  <w:style w:type="character" w:customStyle="1" w:styleId="Hashtag">
    <w:name w:val="Hashtag"/>
    <w:basedOn w:val="a4"/>
    <w:uiPriority w:val="99"/>
    <w:semiHidden/>
    <w:rsid w:val="0031661F"/>
    <w:rPr>
      <w:rFonts w:ascii="Tahoma" w:hAnsi="Tahoma" w:cs="Tahoma"/>
      <w:color w:val="2B579A"/>
      <w:shd w:val="clear" w:color="auto" w:fill="E1DFDD"/>
    </w:rPr>
  </w:style>
  <w:style w:type="paragraph" w:styleId="afb">
    <w:name w:val="Message Header"/>
    <w:basedOn w:val="a3"/>
    <w:link w:val="Char4"/>
    <w:uiPriority w:val="99"/>
    <w:semiHidden/>
    <w:unhideWhenUsed/>
    <w:rsid w:val="0031661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/>
      <w:sz w:val="24"/>
      <w:szCs w:val="24"/>
    </w:rPr>
  </w:style>
  <w:style w:type="character" w:customStyle="1" w:styleId="Char4">
    <w:name w:val="رأس رسالة Char"/>
    <w:basedOn w:val="a4"/>
    <w:link w:val="afb"/>
    <w:uiPriority w:val="99"/>
    <w:semiHidden/>
    <w:rsid w:val="0031661F"/>
    <w:rPr>
      <w:rFonts w:ascii="Tahoma" w:eastAsiaTheme="majorEastAsia" w:hAnsi="Tahoma" w:cs="Tahoma"/>
      <w:sz w:val="24"/>
      <w:szCs w:val="24"/>
      <w:shd w:val="pct20" w:color="auto" w:fill="auto"/>
    </w:rPr>
  </w:style>
  <w:style w:type="table" w:styleId="afc">
    <w:name w:val="Table Elegant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d">
    <w:name w:val="List"/>
    <w:basedOn w:val="a3"/>
    <w:uiPriority w:val="99"/>
    <w:semiHidden/>
    <w:unhideWhenUsed/>
    <w:rsid w:val="0031661F"/>
    <w:pPr>
      <w:ind w:left="360" w:hanging="360"/>
      <w:contextualSpacing/>
    </w:pPr>
  </w:style>
  <w:style w:type="paragraph" w:styleId="26">
    <w:name w:val="List 2"/>
    <w:basedOn w:val="a3"/>
    <w:uiPriority w:val="99"/>
    <w:semiHidden/>
    <w:unhideWhenUsed/>
    <w:rsid w:val="0031661F"/>
    <w:pPr>
      <w:ind w:left="720" w:hanging="360"/>
      <w:contextualSpacing/>
    </w:pPr>
  </w:style>
  <w:style w:type="paragraph" w:styleId="34">
    <w:name w:val="List 3"/>
    <w:basedOn w:val="a3"/>
    <w:uiPriority w:val="99"/>
    <w:semiHidden/>
    <w:unhideWhenUsed/>
    <w:rsid w:val="0031661F"/>
    <w:pPr>
      <w:ind w:left="1080" w:hanging="360"/>
      <w:contextualSpacing/>
    </w:pPr>
  </w:style>
  <w:style w:type="paragraph" w:styleId="43">
    <w:name w:val="List 4"/>
    <w:basedOn w:val="a3"/>
    <w:uiPriority w:val="99"/>
    <w:semiHidden/>
    <w:unhideWhenUsed/>
    <w:rsid w:val="0031661F"/>
    <w:pPr>
      <w:ind w:left="1440" w:hanging="360"/>
      <w:contextualSpacing/>
    </w:pPr>
  </w:style>
  <w:style w:type="paragraph" w:styleId="53">
    <w:name w:val="List 5"/>
    <w:basedOn w:val="a3"/>
    <w:uiPriority w:val="99"/>
    <w:semiHidden/>
    <w:unhideWhenUsed/>
    <w:rsid w:val="0031661F"/>
    <w:pPr>
      <w:ind w:left="1800" w:hanging="360"/>
      <w:contextualSpacing/>
    </w:pPr>
  </w:style>
  <w:style w:type="table" w:styleId="14">
    <w:name w:val="Table List 1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e">
    <w:name w:val="List Continue"/>
    <w:basedOn w:val="a3"/>
    <w:uiPriority w:val="99"/>
    <w:semiHidden/>
    <w:unhideWhenUsed/>
    <w:rsid w:val="0031661F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31661F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31661F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31661F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31661F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31661F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31661F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31661F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31661F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31661F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31661F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31661F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31661F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31661F"/>
    <w:pPr>
      <w:numPr>
        <w:numId w:val="14"/>
      </w:numPr>
      <w:contextualSpacing/>
    </w:pPr>
  </w:style>
  <w:style w:type="paragraph" w:styleId="aff">
    <w:name w:val="Subtitle"/>
    <w:basedOn w:val="a3"/>
    <w:next w:val="a3"/>
    <w:link w:val="Char5"/>
    <w:uiPriority w:val="11"/>
    <w:semiHidden/>
    <w:rsid w:val="0031661F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Char5">
    <w:name w:val="عنوان فرعي Char"/>
    <w:basedOn w:val="a4"/>
    <w:link w:val="aff"/>
    <w:uiPriority w:val="11"/>
    <w:semiHidden/>
    <w:rsid w:val="0031661F"/>
    <w:rPr>
      <w:rFonts w:ascii="Tahoma" w:eastAsiaTheme="minorEastAsia" w:hAnsi="Tahoma" w:cs="Tahoma"/>
      <w:color w:val="5A5A5A" w:themeColor="text1" w:themeTint="A5"/>
      <w:spacing w:val="15"/>
    </w:rPr>
  </w:style>
  <w:style w:type="table" w:styleId="15">
    <w:name w:val="Table Classic 1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0">
    <w:name w:val="table of figures"/>
    <w:basedOn w:val="a3"/>
    <w:next w:val="a3"/>
    <w:uiPriority w:val="99"/>
    <w:semiHidden/>
    <w:unhideWhenUsed/>
    <w:rsid w:val="0031661F"/>
  </w:style>
  <w:style w:type="paragraph" w:styleId="aff1">
    <w:name w:val="macro"/>
    <w:link w:val="Char6"/>
    <w:uiPriority w:val="99"/>
    <w:semiHidden/>
    <w:unhideWhenUsed/>
    <w:rsid w:val="0031661F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Tahoma" w:hAnsi="Tahoma" w:cs="Tahoma"/>
      <w:sz w:val="20"/>
      <w:szCs w:val="20"/>
    </w:rPr>
  </w:style>
  <w:style w:type="character" w:customStyle="1" w:styleId="Char6">
    <w:name w:val="نص ماكرو Char"/>
    <w:basedOn w:val="a4"/>
    <w:link w:val="aff1"/>
    <w:uiPriority w:val="99"/>
    <w:semiHidden/>
    <w:rsid w:val="0031661F"/>
    <w:rPr>
      <w:rFonts w:ascii="Tahoma" w:hAnsi="Tahoma" w:cs="Tahoma"/>
      <w:sz w:val="20"/>
      <w:szCs w:val="20"/>
    </w:rPr>
  </w:style>
  <w:style w:type="paragraph" w:styleId="aff2">
    <w:name w:val="envelope return"/>
    <w:basedOn w:val="a3"/>
    <w:uiPriority w:val="99"/>
    <w:semiHidden/>
    <w:unhideWhenUsed/>
    <w:rsid w:val="0031661F"/>
    <w:rPr>
      <w:rFonts w:eastAsiaTheme="majorEastAsia"/>
      <w:sz w:val="20"/>
      <w:szCs w:val="20"/>
    </w:rPr>
  </w:style>
  <w:style w:type="character" w:styleId="aff3">
    <w:name w:val="endnote reference"/>
    <w:basedOn w:val="a4"/>
    <w:uiPriority w:val="99"/>
    <w:semiHidden/>
    <w:unhideWhenUsed/>
    <w:rsid w:val="0031661F"/>
    <w:rPr>
      <w:rFonts w:ascii="Tahoma" w:hAnsi="Tahoma" w:cs="Tahoma"/>
      <w:vertAlign w:val="superscript"/>
    </w:rPr>
  </w:style>
  <w:style w:type="paragraph" w:styleId="aff4">
    <w:name w:val="endnote text"/>
    <w:basedOn w:val="a3"/>
    <w:link w:val="Char7"/>
    <w:uiPriority w:val="99"/>
    <w:semiHidden/>
    <w:unhideWhenUsed/>
    <w:rsid w:val="0031661F"/>
    <w:rPr>
      <w:sz w:val="20"/>
      <w:szCs w:val="20"/>
    </w:rPr>
  </w:style>
  <w:style w:type="character" w:customStyle="1" w:styleId="Char7">
    <w:name w:val="نص تعليق ختامي Char"/>
    <w:basedOn w:val="a4"/>
    <w:link w:val="aff4"/>
    <w:uiPriority w:val="99"/>
    <w:semiHidden/>
    <w:rsid w:val="0031661F"/>
    <w:rPr>
      <w:rFonts w:ascii="Tahoma" w:hAnsi="Tahoma" w:cs="Tahoma"/>
      <w:sz w:val="20"/>
      <w:szCs w:val="20"/>
    </w:rPr>
  </w:style>
  <w:style w:type="paragraph" w:styleId="aff5">
    <w:name w:val="table of authorities"/>
    <w:basedOn w:val="a3"/>
    <w:next w:val="a3"/>
    <w:uiPriority w:val="99"/>
    <w:semiHidden/>
    <w:unhideWhenUsed/>
    <w:rsid w:val="0031661F"/>
    <w:pPr>
      <w:ind w:left="220" w:hanging="220"/>
    </w:pPr>
  </w:style>
  <w:style w:type="paragraph" w:styleId="aff6">
    <w:name w:val="toa heading"/>
    <w:basedOn w:val="a3"/>
    <w:next w:val="a3"/>
    <w:uiPriority w:val="99"/>
    <w:semiHidden/>
    <w:unhideWhenUsed/>
    <w:rsid w:val="0031661F"/>
    <w:pPr>
      <w:spacing w:before="120"/>
    </w:pPr>
    <w:rPr>
      <w:rFonts w:eastAsiaTheme="majorEastAsia"/>
      <w:b/>
      <w:bCs/>
      <w:sz w:val="24"/>
      <w:szCs w:val="24"/>
    </w:rPr>
  </w:style>
  <w:style w:type="paragraph" w:styleId="aff7">
    <w:name w:val="Quote"/>
    <w:basedOn w:val="a3"/>
    <w:next w:val="a3"/>
    <w:link w:val="Char8"/>
    <w:uiPriority w:val="29"/>
    <w:semiHidden/>
    <w:rsid w:val="0031661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8">
    <w:name w:val="اقتباس Char"/>
    <w:basedOn w:val="a4"/>
    <w:link w:val="aff7"/>
    <w:uiPriority w:val="29"/>
    <w:semiHidden/>
    <w:rsid w:val="0031661F"/>
    <w:rPr>
      <w:rFonts w:ascii="Tahoma" w:hAnsi="Tahoma" w:cs="Tahoma"/>
      <w:i/>
      <w:iCs/>
      <w:color w:val="404040" w:themeColor="text1" w:themeTint="BF"/>
    </w:rPr>
  </w:style>
  <w:style w:type="character" w:styleId="aff8">
    <w:name w:val="Emphasis"/>
    <w:basedOn w:val="a4"/>
    <w:uiPriority w:val="20"/>
    <w:semiHidden/>
    <w:rsid w:val="0031661F"/>
    <w:rPr>
      <w:rFonts w:ascii="Tahoma" w:hAnsi="Tahoma" w:cs="Tahoma"/>
      <w:i/>
      <w:iCs/>
    </w:rPr>
  </w:style>
  <w:style w:type="table" w:styleId="aff9">
    <w:name w:val="Colorful List"/>
    <w:basedOn w:val="a5"/>
    <w:uiPriority w:val="72"/>
    <w:semiHidden/>
    <w:unhideWhenUsed/>
    <w:rsid w:val="0031661F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5"/>
    <w:uiPriority w:val="72"/>
    <w:semiHidden/>
    <w:unhideWhenUsed/>
    <w:rsid w:val="0031661F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5"/>
    <w:uiPriority w:val="72"/>
    <w:semiHidden/>
    <w:unhideWhenUsed/>
    <w:rsid w:val="0031661F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5"/>
    <w:uiPriority w:val="72"/>
    <w:semiHidden/>
    <w:unhideWhenUsed/>
    <w:rsid w:val="0031661F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5"/>
    <w:uiPriority w:val="72"/>
    <w:semiHidden/>
    <w:unhideWhenUsed/>
    <w:rsid w:val="0031661F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5"/>
    <w:uiPriority w:val="72"/>
    <w:semiHidden/>
    <w:unhideWhenUsed/>
    <w:rsid w:val="0031661F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5"/>
    <w:uiPriority w:val="72"/>
    <w:semiHidden/>
    <w:unhideWhenUsed/>
    <w:rsid w:val="0031661F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a">
    <w:name w:val="Colorful Shading"/>
    <w:basedOn w:val="a5"/>
    <w:uiPriority w:val="71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5"/>
    <w:uiPriority w:val="71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5"/>
    <w:uiPriority w:val="71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5"/>
    <w:uiPriority w:val="71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5"/>
    <w:uiPriority w:val="71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5"/>
    <w:uiPriority w:val="71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5"/>
    <w:uiPriority w:val="71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b">
    <w:name w:val="Colorful Grid"/>
    <w:basedOn w:val="a5"/>
    <w:uiPriority w:val="73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5"/>
    <w:uiPriority w:val="73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5"/>
    <w:uiPriority w:val="73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5"/>
    <w:uiPriority w:val="73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5"/>
    <w:uiPriority w:val="73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5"/>
    <w:uiPriority w:val="73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5"/>
    <w:uiPriority w:val="73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c">
    <w:name w:val="annotation text"/>
    <w:basedOn w:val="a3"/>
    <w:link w:val="Char9"/>
    <w:uiPriority w:val="99"/>
    <w:semiHidden/>
    <w:unhideWhenUsed/>
    <w:rsid w:val="0031661F"/>
    <w:rPr>
      <w:sz w:val="20"/>
      <w:szCs w:val="20"/>
    </w:rPr>
  </w:style>
  <w:style w:type="character" w:customStyle="1" w:styleId="Char9">
    <w:name w:val="نص تعليق Char"/>
    <w:basedOn w:val="a4"/>
    <w:link w:val="affc"/>
    <w:uiPriority w:val="99"/>
    <w:semiHidden/>
    <w:rsid w:val="0031661F"/>
    <w:rPr>
      <w:rFonts w:ascii="Tahoma" w:hAnsi="Tahoma" w:cs="Tahoma"/>
      <w:sz w:val="20"/>
      <w:szCs w:val="20"/>
    </w:rPr>
  </w:style>
  <w:style w:type="paragraph" w:styleId="affd">
    <w:name w:val="annotation subject"/>
    <w:basedOn w:val="affc"/>
    <w:next w:val="affc"/>
    <w:link w:val="Chara"/>
    <w:uiPriority w:val="99"/>
    <w:semiHidden/>
    <w:unhideWhenUsed/>
    <w:rsid w:val="0031661F"/>
    <w:rPr>
      <w:b/>
      <w:bCs/>
    </w:rPr>
  </w:style>
  <w:style w:type="character" w:customStyle="1" w:styleId="Chara">
    <w:name w:val="موضوع تعليق Char"/>
    <w:basedOn w:val="Char9"/>
    <w:link w:val="affd"/>
    <w:uiPriority w:val="99"/>
    <w:semiHidden/>
    <w:rsid w:val="0031661F"/>
    <w:rPr>
      <w:rFonts w:ascii="Tahoma" w:hAnsi="Tahoma" w:cs="Tahoma"/>
      <w:b/>
      <w:bCs/>
      <w:sz w:val="20"/>
      <w:szCs w:val="20"/>
    </w:rPr>
  </w:style>
  <w:style w:type="character" w:styleId="affe">
    <w:name w:val="annotation reference"/>
    <w:basedOn w:val="a4"/>
    <w:uiPriority w:val="99"/>
    <w:semiHidden/>
    <w:unhideWhenUsed/>
    <w:rsid w:val="0031661F"/>
    <w:rPr>
      <w:rFonts w:ascii="Tahoma" w:hAnsi="Tahoma" w:cs="Tahoma"/>
      <w:sz w:val="16"/>
      <w:szCs w:val="16"/>
    </w:rPr>
  </w:style>
  <w:style w:type="paragraph" w:styleId="afff">
    <w:name w:val="Balloon Text"/>
    <w:basedOn w:val="a3"/>
    <w:link w:val="Charb"/>
    <w:uiPriority w:val="99"/>
    <w:semiHidden/>
    <w:unhideWhenUsed/>
    <w:rsid w:val="0031661F"/>
    <w:rPr>
      <w:rFonts w:eastAsia="Microsoft YaHei UI"/>
      <w:sz w:val="18"/>
      <w:szCs w:val="18"/>
    </w:rPr>
  </w:style>
  <w:style w:type="character" w:customStyle="1" w:styleId="Charb">
    <w:name w:val="نص في بالون Char"/>
    <w:basedOn w:val="a4"/>
    <w:link w:val="afff"/>
    <w:uiPriority w:val="99"/>
    <w:semiHidden/>
    <w:rsid w:val="0031661F"/>
    <w:rPr>
      <w:rFonts w:ascii="Tahoma" w:eastAsia="Microsoft YaHei UI" w:hAnsi="Tahoma" w:cs="Tahoma"/>
      <w:sz w:val="18"/>
      <w:szCs w:val="18"/>
    </w:rPr>
  </w:style>
  <w:style w:type="paragraph" w:styleId="afff0">
    <w:name w:val="envelope address"/>
    <w:basedOn w:val="a3"/>
    <w:uiPriority w:val="99"/>
    <w:semiHidden/>
    <w:unhideWhenUsed/>
    <w:rsid w:val="0031661F"/>
    <w:pPr>
      <w:framePr w:w="7920" w:h="1980" w:hRule="exact" w:hSpace="180" w:wrap="auto" w:hAnchor="page" w:xAlign="center" w:yAlign="bottom"/>
      <w:ind w:left="2880"/>
    </w:pPr>
    <w:rPr>
      <w:rFonts w:eastAsiaTheme="majorEastAsia"/>
      <w:sz w:val="24"/>
      <w:szCs w:val="24"/>
    </w:rPr>
  </w:style>
  <w:style w:type="paragraph" w:styleId="afff1">
    <w:name w:val="Block Text"/>
    <w:basedOn w:val="a3"/>
    <w:uiPriority w:val="99"/>
    <w:semiHidden/>
    <w:unhideWhenUsed/>
    <w:rsid w:val="0031661F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afff2">
    <w:name w:val="Document Map"/>
    <w:basedOn w:val="a3"/>
    <w:link w:val="Charc"/>
    <w:uiPriority w:val="99"/>
    <w:semiHidden/>
    <w:unhideWhenUsed/>
    <w:rsid w:val="0031661F"/>
    <w:rPr>
      <w:rFonts w:eastAsia="Microsoft YaHei UI"/>
      <w:sz w:val="18"/>
      <w:szCs w:val="18"/>
    </w:rPr>
  </w:style>
  <w:style w:type="character" w:customStyle="1" w:styleId="Charc">
    <w:name w:val="خريطة المستند Char"/>
    <w:basedOn w:val="a4"/>
    <w:link w:val="afff2"/>
    <w:uiPriority w:val="99"/>
    <w:semiHidden/>
    <w:rsid w:val="0031661F"/>
    <w:rPr>
      <w:rFonts w:ascii="Tahoma" w:eastAsia="Microsoft YaHei UI" w:hAnsi="Tahoma" w:cs="Tahoma"/>
      <w:sz w:val="18"/>
      <w:szCs w:val="18"/>
    </w:rPr>
  </w:style>
  <w:style w:type="character" w:customStyle="1" w:styleId="3Char">
    <w:name w:val="عنوان 3 Char"/>
    <w:basedOn w:val="a4"/>
    <w:link w:val="31"/>
    <w:uiPriority w:val="9"/>
    <w:semiHidden/>
    <w:rsid w:val="0031661F"/>
    <w:rPr>
      <w:rFonts w:ascii="Tahoma" w:eastAsiaTheme="majorEastAsia" w:hAnsi="Tahoma" w:cs="Tahoma"/>
      <w:color w:val="162A3C" w:themeColor="accent1" w:themeShade="7F"/>
      <w:sz w:val="24"/>
      <w:szCs w:val="24"/>
    </w:rPr>
  </w:style>
  <w:style w:type="character" w:customStyle="1" w:styleId="4Char">
    <w:name w:val="عنوان 4 Char"/>
    <w:basedOn w:val="a4"/>
    <w:link w:val="41"/>
    <w:uiPriority w:val="9"/>
    <w:semiHidden/>
    <w:rsid w:val="0031661F"/>
    <w:rPr>
      <w:rFonts w:ascii="Tahoma" w:eastAsiaTheme="majorEastAsia" w:hAnsi="Tahoma" w:cs="Tahoma"/>
      <w:i/>
      <w:iCs/>
      <w:color w:val="21405B" w:themeColor="accent1" w:themeShade="BF"/>
    </w:rPr>
  </w:style>
  <w:style w:type="character" w:customStyle="1" w:styleId="5Char">
    <w:name w:val="عنوان 5 Char"/>
    <w:basedOn w:val="a4"/>
    <w:link w:val="51"/>
    <w:uiPriority w:val="9"/>
    <w:semiHidden/>
    <w:rsid w:val="0031661F"/>
    <w:rPr>
      <w:rFonts w:ascii="Tahoma" w:eastAsiaTheme="majorEastAsia" w:hAnsi="Tahoma" w:cs="Tahoma"/>
      <w:color w:val="21405B" w:themeColor="accent1" w:themeShade="BF"/>
    </w:rPr>
  </w:style>
  <w:style w:type="character" w:customStyle="1" w:styleId="6Char">
    <w:name w:val="عنوان 6 Char"/>
    <w:basedOn w:val="a4"/>
    <w:link w:val="6"/>
    <w:uiPriority w:val="9"/>
    <w:semiHidden/>
    <w:rsid w:val="0031661F"/>
    <w:rPr>
      <w:rFonts w:ascii="Tahoma" w:eastAsiaTheme="majorEastAsia" w:hAnsi="Tahoma" w:cs="Tahoma"/>
      <w:color w:val="162A3C" w:themeColor="accent1" w:themeShade="7F"/>
    </w:rPr>
  </w:style>
  <w:style w:type="character" w:customStyle="1" w:styleId="7Char">
    <w:name w:val="عنوان 7 Char"/>
    <w:basedOn w:val="a4"/>
    <w:link w:val="7"/>
    <w:uiPriority w:val="9"/>
    <w:semiHidden/>
    <w:rsid w:val="0031661F"/>
    <w:rPr>
      <w:rFonts w:ascii="Tahoma" w:eastAsiaTheme="majorEastAsia" w:hAnsi="Tahoma" w:cs="Tahoma"/>
      <w:i/>
      <w:iCs/>
      <w:color w:val="162A3C" w:themeColor="accent1" w:themeShade="7F"/>
    </w:rPr>
  </w:style>
  <w:style w:type="character" w:customStyle="1" w:styleId="8Char">
    <w:name w:val="عنوان 8 Char"/>
    <w:basedOn w:val="a4"/>
    <w:link w:val="8"/>
    <w:uiPriority w:val="9"/>
    <w:semiHidden/>
    <w:rsid w:val="0031661F"/>
    <w:rPr>
      <w:rFonts w:ascii="Tahoma" w:eastAsiaTheme="majorEastAsia" w:hAnsi="Tahoma" w:cs="Tahoma"/>
      <w:color w:val="272727" w:themeColor="text1" w:themeTint="D8"/>
      <w:sz w:val="21"/>
      <w:szCs w:val="21"/>
    </w:rPr>
  </w:style>
  <w:style w:type="character" w:customStyle="1" w:styleId="9Char">
    <w:name w:val="عنوان 9 Char"/>
    <w:basedOn w:val="a4"/>
    <w:link w:val="9"/>
    <w:uiPriority w:val="9"/>
    <w:semiHidden/>
    <w:rsid w:val="0031661F"/>
    <w:rPr>
      <w:rFonts w:ascii="Tahoma" w:eastAsiaTheme="majorEastAsia" w:hAnsi="Tahoma" w:cs="Tahoma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31661F"/>
    <w:pPr>
      <w:numPr>
        <w:numId w:val="15"/>
      </w:numPr>
    </w:pPr>
  </w:style>
  <w:style w:type="table" w:styleId="17">
    <w:name w:val="Plain Table 1"/>
    <w:basedOn w:val="a5"/>
    <w:uiPriority w:val="41"/>
    <w:rsid w:val="0031661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5"/>
    <w:uiPriority w:val="42"/>
    <w:rsid w:val="0031661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5"/>
    <w:uiPriority w:val="43"/>
    <w:rsid w:val="0031661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5"/>
    <w:uiPriority w:val="44"/>
    <w:rsid w:val="0031661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5"/>
    <w:uiPriority w:val="45"/>
    <w:rsid w:val="0031661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3">
    <w:name w:val="Intense Reference"/>
    <w:basedOn w:val="a4"/>
    <w:uiPriority w:val="32"/>
    <w:semiHidden/>
    <w:rsid w:val="0031661F"/>
    <w:rPr>
      <w:rFonts w:ascii="Tahoma" w:hAnsi="Tahoma" w:cs="Tahoma"/>
      <w:b/>
      <w:bCs/>
      <w:smallCaps/>
      <w:color w:val="2C567A" w:themeColor="accent1"/>
      <w:spacing w:val="5"/>
    </w:rPr>
  </w:style>
  <w:style w:type="paragraph" w:styleId="afff4">
    <w:name w:val="Intense Quote"/>
    <w:basedOn w:val="a3"/>
    <w:next w:val="a3"/>
    <w:link w:val="Chard"/>
    <w:uiPriority w:val="30"/>
    <w:semiHidden/>
    <w:rsid w:val="0031661F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hard">
    <w:name w:val="اقتباس مكثف Char"/>
    <w:basedOn w:val="a4"/>
    <w:link w:val="afff4"/>
    <w:uiPriority w:val="30"/>
    <w:semiHidden/>
    <w:rsid w:val="0031661F"/>
    <w:rPr>
      <w:rFonts w:ascii="Tahoma" w:hAnsi="Tahoma" w:cs="Tahoma"/>
      <w:i/>
      <w:iCs/>
      <w:color w:val="2C567A" w:themeColor="accent1"/>
    </w:rPr>
  </w:style>
  <w:style w:type="character" w:styleId="afff5">
    <w:name w:val="Intense Emphasis"/>
    <w:basedOn w:val="a4"/>
    <w:uiPriority w:val="21"/>
    <w:semiHidden/>
    <w:rsid w:val="0031661F"/>
    <w:rPr>
      <w:rFonts w:ascii="Tahoma" w:hAnsi="Tahoma" w:cs="Tahoma"/>
      <w:i/>
      <w:iCs/>
      <w:color w:val="2C567A" w:themeColor="accent1"/>
    </w:rPr>
  </w:style>
  <w:style w:type="paragraph" w:styleId="afff6">
    <w:name w:val="Normal (Web)"/>
    <w:basedOn w:val="a3"/>
    <w:uiPriority w:val="99"/>
    <w:semiHidden/>
    <w:unhideWhenUsed/>
    <w:rsid w:val="0031661F"/>
    <w:rPr>
      <w:sz w:val="24"/>
      <w:szCs w:val="24"/>
    </w:rPr>
  </w:style>
  <w:style w:type="character" w:customStyle="1" w:styleId="SmartHyperlink">
    <w:name w:val="Smart Hyperlink"/>
    <w:basedOn w:val="a4"/>
    <w:uiPriority w:val="99"/>
    <w:semiHidden/>
    <w:rsid w:val="0031661F"/>
    <w:rPr>
      <w:rFonts w:ascii="Tahoma" w:hAnsi="Tahoma" w:cs="Tahoma"/>
      <w:u w:val="dotted"/>
    </w:rPr>
  </w:style>
  <w:style w:type="character" w:customStyle="1" w:styleId="UnresolvedMention">
    <w:name w:val="Unresolved Mention"/>
    <w:basedOn w:val="a4"/>
    <w:uiPriority w:val="99"/>
    <w:semiHidden/>
    <w:rsid w:val="0031661F"/>
    <w:rPr>
      <w:rFonts w:ascii="Tahoma" w:hAnsi="Tahoma" w:cs="Tahoma"/>
      <w:color w:val="605E5C"/>
      <w:shd w:val="clear" w:color="auto" w:fill="E1DFDD"/>
    </w:rPr>
  </w:style>
  <w:style w:type="paragraph" w:styleId="2c">
    <w:name w:val="Body Text 2"/>
    <w:basedOn w:val="a3"/>
    <w:link w:val="2Char0"/>
    <w:uiPriority w:val="99"/>
    <w:semiHidden/>
    <w:unhideWhenUsed/>
    <w:rsid w:val="0031661F"/>
    <w:pPr>
      <w:spacing w:after="120" w:line="480" w:lineRule="auto"/>
    </w:pPr>
  </w:style>
  <w:style w:type="character" w:customStyle="1" w:styleId="2Char0">
    <w:name w:val="نص أساسي 2 Char"/>
    <w:basedOn w:val="a4"/>
    <w:link w:val="2c"/>
    <w:uiPriority w:val="99"/>
    <w:semiHidden/>
    <w:rsid w:val="0031661F"/>
    <w:rPr>
      <w:rFonts w:ascii="Tahoma" w:hAnsi="Tahoma" w:cs="Tahoma"/>
    </w:rPr>
  </w:style>
  <w:style w:type="paragraph" w:styleId="3a">
    <w:name w:val="Body Text 3"/>
    <w:basedOn w:val="a3"/>
    <w:link w:val="3Char0"/>
    <w:uiPriority w:val="99"/>
    <w:semiHidden/>
    <w:unhideWhenUsed/>
    <w:rsid w:val="0031661F"/>
    <w:pPr>
      <w:spacing w:after="120"/>
    </w:pPr>
    <w:rPr>
      <w:sz w:val="16"/>
      <w:szCs w:val="16"/>
    </w:rPr>
  </w:style>
  <w:style w:type="character" w:customStyle="1" w:styleId="3Char0">
    <w:name w:val="نص أساسي 3 Char"/>
    <w:basedOn w:val="a4"/>
    <w:link w:val="3a"/>
    <w:uiPriority w:val="99"/>
    <w:semiHidden/>
    <w:rsid w:val="0031661F"/>
    <w:rPr>
      <w:rFonts w:ascii="Tahoma" w:hAnsi="Tahoma" w:cs="Tahoma"/>
      <w:sz w:val="16"/>
      <w:szCs w:val="16"/>
    </w:rPr>
  </w:style>
  <w:style w:type="paragraph" w:styleId="afff7">
    <w:name w:val="Body Text Indent"/>
    <w:basedOn w:val="a3"/>
    <w:link w:val="Chare"/>
    <w:uiPriority w:val="99"/>
    <w:semiHidden/>
    <w:unhideWhenUsed/>
    <w:rsid w:val="0031661F"/>
    <w:pPr>
      <w:spacing w:after="120"/>
      <w:ind w:left="360"/>
    </w:pPr>
  </w:style>
  <w:style w:type="character" w:customStyle="1" w:styleId="Chare">
    <w:name w:val="نص أساسي بمسافة بادئة Char"/>
    <w:basedOn w:val="a4"/>
    <w:link w:val="afff7"/>
    <w:uiPriority w:val="99"/>
    <w:semiHidden/>
    <w:rsid w:val="0031661F"/>
    <w:rPr>
      <w:rFonts w:ascii="Tahoma" w:hAnsi="Tahoma" w:cs="Tahoma"/>
    </w:rPr>
  </w:style>
  <w:style w:type="paragraph" w:styleId="2d">
    <w:name w:val="Body Text Indent 2"/>
    <w:basedOn w:val="a3"/>
    <w:link w:val="2Char1"/>
    <w:uiPriority w:val="99"/>
    <w:semiHidden/>
    <w:unhideWhenUsed/>
    <w:rsid w:val="0031661F"/>
    <w:pPr>
      <w:spacing w:after="120" w:line="480" w:lineRule="auto"/>
      <w:ind w:left="360"/>
    </w:pPr>
  </w:style>
  <w:style w:type="character" w:customStyle="1" w:styleId="2Char1">
    <w:name w:val="نص أساسي بمسافة بادئة 2 Char"/>
    <w:basedOn w:val="a4"/>
    <w:link w:val="2d"/>
    <w:uiPriority w:val="99"/>
    <w:semiHidden/>
    <w:rsid w:val="0031661F"/>
    <w:rPr>
      <w:rFonts w:ascii="Tahoma" w:hAnsi="Tahoma" w:cs="Tahoma"/>
    </w:rPr>
  </w:style>
  <w:style w:type="paragraph" w:styleId="3b">
    <w:name w:val="Body Text Indent 3"/>
    <w:basedOn w:val="a3"/>
    <w:link w:val="3Char1"/>
    <w:uiPriority w:val="99"/>
    <w:semiHidden/>
    <w:unhideWhenUsed/>
    <w:rsid w:val="0031661F"/>
    <w:pPr>
      <w:spacing w:after="120"/>
      <w:ind w:left="360"/>
    </w:pPr>
    <w:rPr>
      <w:sz w:val="16"/>
      <w:szCs w:val="16"/>
    </w:rPr>
  </w:style>
  <w:style w:type="character" w:customStyle="1" w:styleId="3Char1">
    <w:name w:val="نص أساسي بمسافة بادئة 3 Char"/>
    <w:basedOn w:val="a4"/>
    <w:link w:val="3b"/>
    <w:uiPriority w:val="99"/>
    <w:semiHidden/>
    <w:rsid w:val="0031661F"/>
    <w:rPr>
      <w:rFonts w:ascii="Tahoma" w:hAnsi="Tahoma" w:cs="Tahoma"/>
      <w:sz w:val="16"/>
      <w:szCs w:val="16"/>
    </w:rPr>
  </w:style>
  <w:style w:type="paragraph" w:styleId="afff8">
    <w:name w:val="Body Text First Indent"/>
    <w:basedOn w:val="a7"/>
    <w:link w:val="Charf"/>
    <w:uiPriority w:val="99"/>
    <w:semiHidden/>
    <w:unhideWhenUsed/>
    <w:rsid w:val="0031661F"/>
    <w:pPr>
      <w:ind w:firstLine="360"/>
    </w:pPr>
  </w:style>
  <w:style w:type="character" w:customStyle="1" w:styleId="Charf">
    <w:name w:val="نص أساسي بمسافة بادئة للسطر الأول Char"/>
    <w:basedOn w:val="Char"/>
    <w:link w:val="afff8"/>
    <w:uiPriority w:val="99"/>
    <w:semiHidden/>
    <w:rsid w:val="0031661F"/>
    <w:rPr>
      <w:rFonts w:ascii="Tahoma" w:hAnsi="Tahoma" w:cs="Tahoma"/>
      <w:sz w:val="20"/>
      <w:szCs w:val="20"/>
    </w:rPr>
  </w:style>
  <w:style w:type="paragraph" w:styleId="2e">
    <w:name w:val="Body Text First Indent 2"/>
    <w:basedOn w:val="afff7"/>
    <w:link w:val="2Char2"/>
    <w:uiPriority w:val="99"/>
    <w:semiHidden/>
    <w:unhideWhenUsed/>
    <w:rsid w:val="0031661F"/>
    <w:pPr>
      <w:spacing w:after="0"/>
      <w:ind w:firstLine="360"/>
    </w:pPr>
  </w:style>
  <w:style w:type="character" w:customStyle="1" w:styleId="2Char2">
    <w:name w:val="نص أساسي بمسافة بادئة للسطر الأول 2 Char"/>
    <w:basedOn w:val="Chare"/>
    <w:link w:val="2e"/>
    <w:uiPriority w:val="99"/>
    <w:semiHidden/>
    <w:rsid w:val="0031661F"/>
    <w:rPr>
      <w:rFonts w:ascii="Tahoma" w:hAnsi="Tahoma" w:cs="Tahoma"/>
    </w:rPr>
  </w:style>
  <w:style w:type="paragraph" w:styleId="afff9">
    <w:name w:val="Normal Indent"/>
    <w:basedOn w:val="a3"/>
    <w:uiPriority w:val="99"/>
    <w:semiHidden/>
    <w:unhideWhenUsed/>
    <w:rsid w:val="0031661F"/>
    <w:pPr>
      <w:ind w:left="720"/>
    </w:pPr>
  </w:style>
  <w:style w:type="paragraph" w:styleId="afffa">
    <w:name w:val="Note Heading"/>
    <w:basedOn w:val="a3"/>
    <w:next w:val="a3"/>
    <w:link w:val="Charf0"/>
    <w:uiPriority w:val="99"/>
    <w:semiHidden/>
    <w:unhideWhenUsed/>
    <w:rsid w:val="0031661F"/>
  </w:style>
  <w:style w:type="character" w:customStyle="1" w:styleId="Charf0">
    <w:name w:val="عنوان ملاحظة Char"/>
    <w:basedOn w:val="a4"/>
    <w:link w:val="afffa"/>
    <w:uiPriority w:val="99"/>
    <w:semiHidden/>
    <w:rsid w:val="0031661F"/>
    <w:rPr>
      <w:rFonts w:ascii="Tahoma" w:hAnsi="Tahoma" w:cs="Tahoma"/>
    </w:rPr>
  </w:style>
  <w:style w:type="table" w:styleId="afffb">
    <w:name w:val="Table Contemporary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c">
    <w:name w:val="Light List"/>
    <w:basedOn w:val="a5"/>
    <w:uiPriority w:val="61"/>
    <w:semiHidden/>
    <w:unhideWhenUsed/>
    <w:rsid w:val="0031661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5"/>
    <w:uiPriority w:val="61"/>
    <w:semiHidden/>
    <w:unhideWhenUsed/>
    <w:rsid w:val="0031661F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5"/>
    <w:uiPriority w:val="61"/>
    <w:semiHidden/>
    <w:unhideWhenUsed/>
    <w:rsid w:val="0031661F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5"/>
    <w:uiPriority w:val="61"/>
    <w:semiHidden/>
    <w:unhideWhenUsed/>
    <w:rsid w:val="0031661F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5"/>
    <w:uiPriority w:val="61"/>
    <w:semiHidden/>
    <w:unhideWhenUsed/>
    <w:rsid w:val="0031661F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5"/>
    <w:uiPriority w:val="61"/>
    <w:semiHidden/>
    <w:unhideWhenUsed/>
    <w:rsid w:val="0031661F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5"/>
    <w:uiPriority w:val="61"/>
    <w:semiHidden/>
    <w:unhideWhenUsed/>
    <w:rsid w:val="0031661F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d">
    <w:name w:val="Light Shading"/>
    <w:basedOn w:val="a5"/>
    <w:uiPriority w:val="60"/>
    <w:semiHidden/>
    <w:unhideWhenUsed/>
    <w:rsid w:val="0031661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5"/>
    <w:uiPriority w:val="60"/>
    <w:semiHidden/>
    <w:unhideWhenUsed/>
    <w:rsid w:val="0031661F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5"/>
    <w:uiPriority w:val="60"/>
    <w:semiHidden/>
    <w:unhideWhenUsed/>
    <w:rsid w:val="0031661F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5"/>
    <w:uiPriority w:val="60"/>
    <w:semiHidden/>
    <w:unhideWhenUsed/>
    <w:rsid w:val="0031661F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5"/>
    <w:uiPriority w:val="60"/>
    <w:semiHidden/>
    <w:unhideWhenUsed/>
    <w:rsid w:val="0031661F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5"/>
    <w:uiPriority w:val="60"/>
    <w:semiHidden/>
    <w:unhideWhenUsed/>
    <w:rsid w:val="0031661F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5"/>
    <w:uiPriority w:val="60"/>
    <w:semiHidden/>
    <w:unhideWhenUsed/>
    <w:rsid w:val="0031661F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e">
    <w:name w:val="Light Grid"/>
    <w:basedOn w:val="a5"/>
    <w:uiPriority w:val="62"/>
    <w:semiHidden/>
    <w:unhideWhenUsed/>
    <w:rsid w:val="0031661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5"/>
    <w:uiPriority w:val="62"/>
    <w:semiHidden/>
    <w:unhideWhenUsed/>
    <w:rsid w:val="0031661F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5"/>
    <w:uiPriority w:val="62"/>
    <w:semiHidden/>
    <w:unhideWhenUsed/>
    <w:rsid w:val="0031661F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5"/>
    <w:uiPriority w:val="62"/>
    <w:semiHidden/>
    <w:unhideWhenUsed/>
    <w:rsid w:val="0031661F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5"/>
    <w:uiPriority w:val="62"/>
    <w:semiHidden/>
    <w:unhideWhenUsed/>
    <w:rsid w:val="0031661F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5"/>
    <w:uiPriority w:val="62"/>
    <w:semiHidden/>
    <w:unhideWhenUsed/>
    <w:rsid w:val="0031661F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5"/>
    <w:uiPriority w:val="62"/>
    <w:semiHidden/>
    <w:unhideWhenUsed/>
    <w:rsid w:val="0031661F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">
    <w:name w:val="Dark List"/>
    <w:basedOn w:val="a5"/>
    <w:uiPriority w:val="70"/>
    <w:semiHidden/>
    <w:unhideWhenUsed/>
    <w:rsid w:val="0031661F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5"/>
    <w:uiPriority w:val="70"/>
    <w:semiHidden/>
    <w:unhideWhenUsed/>
    <w:rsid w:val="0031661F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5"/>
    <w:uiPriority w:val="70"/>
    <w:semiHidden/>
    <w:unhideWhenUsed/>
    <w:rsid w:val="0031661F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5"/>
    <w:uiPriority w:val="70"/>
    <w:semiHidden/>
    <w:unhideWhenUsed/>
    <w:rsid w:val="0031661F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5"/>
    <w:uiPriority w:val="70"/>
    <w:semiHidden/>
    <w:unhideWhenUsed/>
    <w:rsid w:val="0031661F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5"/>
    <w:uiPriority w:val="70"/>
    <w:semiHidden/>
    <w:unhideWhenUsed/>
    <w:rsid w:val="0031661F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5"/>
    <w:uiPriority w:val="70"/>
    <w:semiHidden/>
    <w:unhideWhenUsed/>
    <w:rsid w:val="0031661F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18">
    <w:name w:val="List Table 1 Light"/>
    <w:basedOn w:val="a5"/>
    <w:uiPriority w:val="46"/>
    <w:rsid w:val="003166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5"/>
    <w:uiPriority w:val="46"/>
    <w:rsid w:val="003166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2">
    <w:name w:val="List Table 1 Light Accent 2"/>
    <w:basedOn w:val="a5"/>
    <w:uiPriority w:val="46"/>
    <w:rsid w:val="003166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2">
    <w:name w:val="List Table 1 Light Accent 3"/>
    <w:basedOn w:val="a5"/>
    <w:uiPriority w:val="46"/>
    <w:rsid w:val="003166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2">
    <w:name w:val="List Table 1 Light Accent 4"/>
    <w:basedOn w:val="a5"/>
    <w:uiPriority w:val="46"/>
    <w:rsid w:val="003166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2">
    <w:name w:val="List Table 1 Light Accent 5"/>
    <w:basedOn w:val="a5"/>
    <w:uiPriority w:val="46"/>
    <w:rsid w:val="003166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2">
    <w:name w:val="List Table 1 Light Accent 6"/>
    <w:basedOn w:val="a5"/>
    <w:uiPriority w:val="46"/>
    <w:rsid w:val="003166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">
    <w:name w:val="List Table 2"/>
    <w:basedOn w:val="a5"/>
    <w:uiPriority w:val="47"/>
    <w:rsid w:val="0031661F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5"/>
    <w:uiPriority w:val="47"/>
    <w:rsid w:val="0031661F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2">
    <w:name w:val="List Table 2 Accent 2"/>
    <w:basedOn w:val="a5"/>
    <w:uiPriority w:val="47"/>
    <w:rsid w:val="0031661F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2">
    <w:name w:val="List Table 2 Accent 3"/>
    <w:basedOn w:val="a5"/>
    <w:uiPriority w:val="47"/>
    <w:rsid w:val="0031661F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2">
    <w:name w:val="List Table 2 Accent 4"/>
    <w:basedOn w:val="a5"/>
    <w:uiPriority w:val="47"/>
    <w:rsid w:val="0031661F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2">
    <w:name w:val="List Table 2 Accent 5"/>
    <w:basedOn w:val="a5"/>
    <w:uiPriority w:val="47"/>
    <w:rsid w:val="0031661F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2">
    <w:name w:val="List Table 2 Accent 6"/>
    <w:basedOn w:val="a5"/>
    <w:uiPriority w:val="47"/>
    <w:rsid w:val="0031661F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c">
    <w:name w:val="List Table 3"/>
    <w:basedOn w:val="a5"/>
    <w:uiPriority w:val="48"/>
    <w:rsid w:val="0031661F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31661F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31661F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31661F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31661F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31661F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31661F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8">
    <w:name w:val="List Table 4"/>
    <w:basedOn w:val="a5"/>
    <w:uiPriority w:val="49"/>
    <w:rsid w:val="0031661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5"/>
    <w:uiPriority w:val="49"/>
    <w:rsid w:val="0031661F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List Table 4 Accent 2"/>
    <w:basedOn w:val="a5"/>
    <w:uiPriority w:val="49"/>
    <w:rsid w:val="0031661F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List Table 4 Accent 3"/>
    <w:basedOn w:val="a5"/>
    <w:uiPriority w:val="49"/>
    <w:rsid w:val="0031661F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List Table 4 Accent 4"/>
    <w:basedOn w:val="a5"/>
    <w:uiPriority w:val="49"/>
    <w:rsid w:val="0031661F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List Table 4 Accent 5"/>
    <w:basedOn w:val="a5"/>
    <w:uiPriority w:val="49"/>
    <w:rsid w:val="0031661F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List Table 4 Accent 6"/>
    <w:basedOn w:val="a5"/>
    <w:uiPriority w:val="49"/>
    <w:rsid w:val="0031661F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7">
    <w:name w:val="List Table 5 Dark"/>
    <w:basedOn w:val="a5"/>
    <w:uiPriority w:val="50"/>
    <w:rsid w:val="0031661F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5"/>
    <w:uiPriority w:val="50"/>
    <w:rsid w:val="0031661F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5"/>
    <w:uiPriority w:val="50"/>
    <w:rsid w:val="0031661F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5"/>
    <w:uiPriority w:val="50"/>
    <w:rsid w:val="0031661F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5"/>
    <w:uiPriority w:val="50"/>
    <w:rsid w:val="0031661F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5"/>
    <w:uiPriority w:val="50"/>
    <w:rsid w:val="0031661F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5"/>
    <w:uiPriority w:val="50"/>
    <w:rsid w:val="0031661F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5"/>
    <w:uiPriority w:val="51"/>
    <w:rsid w:val="0031661F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5"/>
    <w:uiPriority w:val="51"/>
    <w:rsid w:val="0031661F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List Table 6 Colorful Accent 2"/>
    <w:basedOn w:val="a5"/>
    <w:uiPriority w:val="51"/>
    <w:rsid w:val="0031661F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List Table 6 Colorful Accent 3"/>
    <w:basedOn w:val="a5"/>
    <w:uiPriority w:val="51"/>
    <w:rsid w:val="0031661F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List Table 6 Colorful Accent 4"/>
    <w:basedOn w:val="a5"/>
    <w:uiPriority w:val="51"/>
    <w:rsid w:val="0031661F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List Table 6 Colorful Accent 5"/>
    <w:basedOn w:val="a5"/>
    <w:uiPriority w:val="51"/>
    <w:rsid w:val="0031661F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List Table 6 Colorful Accent 6"/>
    <w:basedOn w:val="a5"/>
    <w:uiPriority w:val="51"/>
    <w:rsid w:val="0031661F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2">
    <w:name w:val="List Table 7 Colorful"/>
    <w:basedOn w:val="a5"/>
    <w:uiPriority w:val="52"/>
    <w:rsid w:val="0031661F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5"/>
    <w:uiPriority w:val="52"/>
    <w:rsid w:val="0031661F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5"/>
    <w:uiPriority w:val="52"/>
    <w:rsid w:val="0031661F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5"/>
    <w:uiPriority w:val="52"/>
    <w:rsid w:val="0031661F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5"/>
    <w:uiPriority w:val="52"/>
    <w:rsid w:val="0031661F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5"/>
    <w:uiPriority w:val="52"/>
    <w:rsid w:val="0031661F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5"/>
    <w:uiPriority w:val="52"/>
    <w:rsid w:val="0031661F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0">
    <w:name w:val="E-mail Signature"/>
    <w:basedOn w:val="a3"/>
    <w:link w:val="Charf1"/>
    <w:uiPriority w:val="99"/>
    <w:semiHidden/>
    <w:unhideWhenUsed/>
    <w:rsid w:val="0031661F"/>
  </w:style>
  <w:style w:type="character" w:customStyle="1" w:styleId="Charf1">
    <w:name w:val="توقيع البريد الإلكتروني Char"/>
    <w:basedOn w:val="a4"/>
    <w:link w:val="affff0"/>
    <w:uiPriority w:val="99"/>
    <w:semiHidden/>
    <w:rsid w:val="0031661F"/>
    <w:rPr>
      <w:rFonts w:ascii="Tahoma" w:hAnsi="Tahoma" w:cs="Tahoma"/>
    </w:rPr>
  </w:style>
  <w:style w:type="paragraph" w:styleId="affff1">
    <w:name w:val="Salutation"/>
    <w:basedOn w:val="a3"/>
    <w:next w:val="a3"/>
    <w:link w:val="Charf2"/>
    <w:uiPriority w:val="99"/>
    <w:semiHidden/>
    <w:unhideWhenUsed/>
    <w:rsid w:val="0031661F"/>
  </w:style>
  <w:style w:type="character" w:customStyle="1" w:styleId="Charf2">
    <w:name w:val="تحية Char"/>
    <w:basedOn w:val="a4"/>
    <w:link w:val="affff1"/>
    <w:uiPriority w:val="99"/>
    <w:semiHidden/>
    <w:rsid w:val="0031661F"/>
    <w:rPr>
      <w:rFonts w:ascii="Tahoma" w:hAnsi="Tahoma" w:cs="Tahoma"/>
    </w:rPr>
  </w:style>
  <w:style w:type="table" w:styleId="19">
    <w:name w:val="Table Columns 1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2">
    <w:name w:val="Signature"/>
    <w:basedOn w:val="a3"/>
    <w:link w:val="Charf3"/>
    <w:uiPriority w:val="99"/>
    <w:semiHidden/>
    <w:unhideWhenUsed/>
    <w:rsid w:val="0031661F"/>
    <w:pPr>
      <w:ind w:left="4320"/>
    </w:pPr>
  </w:style>
  <w:style w:type="character" w:customStyle="1" w:styleId="Charf3">
    <w:name w:val="توقيع Char"/>
    <w:basedOn w:val="a4"/>
    <w:link w:val="affff2"/>
    <w:uiPriority w:val="99"/>
    <w:semiHidden/>
    <w:rsid w:val="0031661F"/>
    <w:rPr>
      <w:rFonts w:ascii="Tahoma" w:hAnsi="Tahoma" w:cs="Tahoma"/>
    </w:rPr>
  </w:style>
  <w:style w:type="table" w:styleId="1a">
    <w:name w:val="Table Simple 1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imple 2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ubtle 2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a3"/>
    <w:next w:val="a3"/>
    <w:autoRedefine/>
    <w:uiPriority w:val="99"/>
    <w:semiHidden/>
    <w:unhideWhenUsed/>
    <w:rsid w:val="0031661F"/>
    <w:pPr>
      <w:ind w:left="220" w:hanging="220"/>
    </w:pPr>
  </w:style>
  <w:style w:type="paragraph" w:styleId="Index2">
    <w:name w:val="index 2"/>
    <w:basedOn w:val="a3"/>
    <w:next w:val="a3"/>
    <w:autoRedefine/>
    <w:uiPriority w:val="99"/>
    <w:semiHidden/>
    <w:unhideWhenUsed/>
    <w:rsid w:val="0031661F"/>
    <w:pPr>
      <w:ind w:left="440" w:hanging="220"/>
    </w:pPr>
  </w:style>
  <w:style w:type="paragraph" w:styleId="Index3">
    <w:name w:val="index 3"/>
    <w:basedOn w:val="a3"/>
    <w:next w:val="a3"/>
    <w:autoRedefine/>
    <w:uiPriority w:val="99"/>
    <w:semiHidden/>
    <w:unhideWhenUsed/>
    <w:rsid w:val="0031661F"/>
    <w:pPr>
      <w:ind w:left="660" w:hanging="220"/>
    </w:pPr>
  </w:style>
  <w:style w:type="paragraph" w:styleId="Index4">
    <w:name w:val="index 4"/>
    <w:basedOn w:val="a3"/>
    <w:next w:val="a3"/>
    <w:autoRedefine/>
    <w:uiPriority w:val="99"/>
    <w:semiHidden/>
    <w:unhideWhenUsed/>
    <w:rsid w:val="0031661F"/>
    <w:pPr>
      <w:ind w:left="880" w:hanging="220"/>
    </w:pPr>
  </w:style>
  <w:style w:type="paragraph" w:styleId="Index5">
    <w:name w:val="index 5"/>
    <w:basedOn w:val="a3"/>
    <w:next w:val="a3"/>
    <w:autoRedefine/>
    <w:uiPriority w:val="99"/>
    <w:semiHidden/>
    <w:unhideWhenUsed/>
    <w:rsid w:val="0031661F"/>
    <w:pPr>
      <w:ind w:left="1100" w:hanging="220"/>
    </w:pPr>
  </w:style>
  <w:style w:type="paragraph" w:styleId="Index6">
    <w:name w:val="index 6"/>
    <w:basedOn w:val="a3"/>
    <w:next w:val="a3"/>
    <w:autoRedefine/>
    <w:uiPriority w:val="99"/>
    <w:semiHidden/>
    <w:unhideWhenUsed/>
    <w:rsid w:val="0031661F"/>
    <w:pPr>
      <w:ind w:left="1320" w:hanging="220"/>
    </w:pPr>
  </w:style>
  <w:style w:type="paragraph" w:styleId="Index7">
    <w:name w:val="index 7"/>
    <w:basedOn w:val="a3"/>
    <w:next w:val="a3"/>
    <w:autoRedefine/>
    <w:uiPriority w:val="99"/>
    <w:semiHidden/>
    <w:unhideWhenUsed/>
    <w:rsid w:val="0031661F"/>
    <w:pPr>
      <w:ind w:left="1540" w:hanging="220"/>
    </w:pPr>
  </w:style>
  <w:style w:type="paragraph" w:styleId="Index8">
    <w:name w:val="index 8"/>
    <w:basedOn w:val="a3"/>
    <w:next w:val="a3"/>
    <w:autoRedefine/>
    <w:uiPriority w:val="99"/>
    <w:semiHidden/>
    <w:unhideWhenUsed/>
    <w:rsid w:val="0031661F"/>
    <w:pPr>
      <w:ind w:left="1760" w:hanging="220"/>
    </w:pPr>
  </w:style>
  <w:style w:type="paragraph" w:styleId="Index9">
    <w:name w:val="index 9"/>
    <w:basedOn w:val="a3"/>
    <w:next w:val="a3"/>
    <w:autoRedefine/>
    <w:uiPriority w:val="99"/>
    <w:semiHidden/>
    <w:unhideWhenUsed/>
    <w:rsid w:val="0031661F"/>
    <w:pPr>
      <w:ind w:left="1980" w:hanging="220"/>
    </w:pPr>
  </w:style>
  <w:style w:type="paragraph" w:styleId="affff3">
    <w:name w:val="index heading"/>
    <w:basedOn w:val="a3"/>
    <w:next w:val="Index1"/>
    <w:uiPriority w:val="99"/>
    <w:semiHidden/>
    <w:unhideWhenUsed/>
    <w:rsid w:val="0031661F"/>
    <w:rPr>
      <w:rFonts w:eastAsiaTheme="majorEastAsia"/>
      <w:b/>
      <w:bCs/>
    </w:rPr>
  </w:style>
  <w:style w:type="paragraph" w:styleId="affff4">
    <w:name w:val="Plain Text"/>
    <w:basedOn w:val="a3"/>
    <w:link w:val="Charf4"/>
    <w:uiPriority w:val="99"/>
    <w:semiHidden/>
    <w:unhideWhenUsed/>
    <w:rsid w:val="0031661F"/>
    <w:rPr>
      <w:sz w:val="21"/>
      <w:szCs w:val="21"/>
    </w:rPr>
  </w:style>
  <w:style w:type="character" w:customStyle="1" w:styleId="Charf4">
    <w:name w:val="نص عادي Char"/>
    <w:basedOn w:val="a4"/>
    <w:link w:val="affff4"/>
    <w:uiPriority w:val="99"/>
    <w:semiHidden/>
    <w:rsid w:val="0031661F"/>
    <w:rPr>
      <w:rFonts w:ascii="Tahoma" w:hAnsi="Tahoma" w:cs="Tahoma"/>
      <w:sz w:val="21"/>
      <w:szCs w:val="21"/>
    </w:rPr>
  </w:style>
  <w:style w:type="paragraph" w:styleId="affff5">
    <w:name w:val="Closing"/>
    <w:basedOn w:val="a3"/>
    <w:link w:val="Charf5"/>
    <w:uiPriority w:val="99"/>
    <w:semiHidden/>
    <w:unhideWhenUsed/>
    <w:rsid w:val="0031661F"/>
    <w:pPr>
      <w:ind w:left="4320"/>
    </w:pPr>
  </w:style>
  <w:style w:type="character" w:customStyle="1" w:styleId="Charf5">
    <w:name w:val="خاتمة Char"/>
    <w:basedOn w:val="a4"/>
    <w:link w:val="affff5"/>
    <w:uiPriority w:val="99"/>
    <w:semiHidden/>
    <w:rsid w:val="0031661F"/>
    <w:rPr>
      <w:rFonts w:ascii="Tahoma" w:hAnsi="Tahoma" w:cs="Tahoma"/>
    </w:rPr>
  </w:style>
  <w:style w:type="table" w:styleId="1c">
    <w:name w:val="Table Grid 1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6">
    <w:name w:val="Grid Table Light"/>
    <w:basedOn w:val="a5"/>
    <w:uiPriority w:val="40"/>
    <w:rsid w:val="0031661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d">
    <w:name w:val="Grid Table 1 Light"/>
    <w:basedOn w:val="a5"/>
    <w:uiPriority w:val="46"/>
    <w:rsid w:val="0031661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5"/>
    <w:uiPriority w:val="46"/>
    <w:rsid w:val="0031661F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5"/>
    <w:uiPriority w:val="46"/>
    <w:rsid w:val="0031661F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5"/>
    <w:uiPriority w:val="46"/>
    <w:rsid w:val="0031661F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5"/>
    <w:uiPriority w:val="46"/>
    <w:rsid w:val="0031661F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5"/>
    <w:uiPriority w:val="46"/>
    <w:rsid w:val="0031661F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5"/>
    <w:uiPriority w:val="46"/>
    <w:rsid w:val="0031661F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4">
    <w:name w:val="Grid Table 2"/>
    <w:basedOn w:val="a5"/>
    <w:uiPriority w:val="47"/>
    <w:rsid w:val="0031661F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5"/>
    <w:uiPriority w:val="47"/>
    <w:rsid w:val="0031661F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3">
    <w:name w:val="Grid Table 2 Accent 2"/>
    <w:basedOn w:val="a5"/>
    <w:uiPriority w:val="47"/>
    <w:rsid w:val="0031661F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3">
    <w:name w:val="Grid Table 2 Accent 3"/>
    <w:basedOn w:val="a5"/>
    <w:uiPriority w:val="47"/>
    <w:rsid w:val="0031661F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3">
    <w:name w:val="Grid Table 2 Accent 4"/>
    <w:basedOn w:val="a5"/>
    <w:uiPriority w:val="47"/>
    <w:rsid w:val="0031661F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3">
    <w:name w:val="Grid Table 2 Accent 5"/>
    <w:basedOn w:val="a5"/>
    <w:uiPriority w:val="47"/>
    <w:rsid w:val="0031661F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3">
    <w:name w:val="Grid Table 2 Accent 6"/>
    <w:basedOn w:val="a5"/>
    <w:uiPriority w:val="47"/>
    <w:rsid w:val="0031661F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0">
    <w:name w:val="Grid Table 3"/>
    <w:basedOn w:val="a5"/>
    <w:uiPriority w:val="48"/>
    <w:rsid w:val="0031661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5"/>
    <w:uiPriority w:val="48"/>
    <w:rsid w:val="0031661F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1">
    <w:name w:val="Grid Table 3 Accent 2"/>
    <w:basedOn w:val="a5"/>
    <w:uiPriority w:val="48"/>
    <w:rsid w:val="0031661F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1">
    <w:name w:val="Grid Table 3 Accent 3"/>
    <w:basedOn w:val="a5"/>
    <w:uiPriority w:val="48"/>
    <w:rsid w:val="0031661F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1">
    <w:name w:val="Grid Table 3 Accent 4"/>
    <w:basedOn w:val="a5"/>
    <w:uiPriority w:val="48"/>
    <w:rsid w:val="0031661F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1">
    <w:name w:val="Grid Table 3 Accent 5"/>
    <w:basedOn w:val="a5"/>
    <w:uiPriority w:val="48"/>
    <w:rsid w:val="0031661F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1">
    <w:name w:val="Grid Table 3 Accent 6"/>
    <w:basedOn w:val="a5"/>
    <w:uiPriority w:val="48"/>
    <w:rsid w:val="0031661F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b">
    <w:name w:val="Grid Table 4"/>
    <w:basedOn w:val="a5"/>
    <w:uiPriority w:val="49"/>
    <w:rsid w:val="0031661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5"/>
    <w:uiPriority w:val="49"/>
    <w:rsid w:val="0031661F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Grid Table 4 Accent 2"/>
    <w:basedOn w:val="a5"/>
    <w:uiPriority w:val="49"/>
    <w:rsid w:val="0031661F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0">
    <w:name w:val="Grid Table 4 Accent 3"/>
    <w:basedOn w:val="a5"/>
    <w:uiPriority w:val="49"/>
    <w:rsid w:val="0031661F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0">
    <w:name w:val="Grid Table 4 Accent 4"/>
    <w:basedOn w:val="a5"/>
    <w:uiPriority w:val="49"/>
    <w:rsid w:val="0031661F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Grid Table 4 Accent 5"/>
    <w:basedOn w:val="a5"/>
    <w:uiPriority w:val="49"/>
    <w:rsid w:val="0031661F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Grid Table 4 Accent 6"/>
    <w:basedOn w:val="a5"/>
    <w:uiPriority w:val="49"/>
    <w:rsid w:val="0031661F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a">
    <w:name w:val="Grid Table 5 Dark"/>
    <w:basedOn w:val="a5"/>
    <w:uiPriority w:val="50"/>
    <w:rsid w:val="003166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5"/>
    <w:uiPriority w:val="50"/>
    <w:rsid w:val="003166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0">
    <w:name w:val="Grid Table 5 Dark Accent 2"/>
    <w:basedOn w:val="a5"/>
    <w:uiPriority w:val="50"/>
    <w:rsid w:val="003166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0">
    <w:name w:val="Grid Table 5 Dark Accent 3"/>
    <w:basedOn w:val="a5"/>
    <w:uiPriority w:val="50"/>
    <w:rsid w:val="003166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0">
    <w:name w:val="Grid Table 5 Dark Accent 4"/>
    <w:basedOn w:val="a5"/>
    <w:uiPriority w:val="50"/>
    <w:rsid w:val="003166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0">
    <w:name w:val="Grid Table 5 Dark Accent 5"/>
    <w:basedOn w:val="a5"/>
    <w:uiPriority w:val="50"/>
    <w:rsid w:val="003166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0">
    <w:name w:val="Grid Table 5 Dark Accent 6"/>
    <w:basedOn w:val="a5"/>
    <w:uiPriority w:val="50"/>
    <w:rsid w:val="003166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4">
    <w:name w:val="Grid Table 6 Colorful"/>
    <w:basedOn w:val="a5"/>
    <w:uiPriority w:val="51"/>
    <w:rsid w:val="0031661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5"/>
    <w:uiPriority w:val="51"/>
    <w:rsid w:val="0031661F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Grid Table 6 Colorful Accent 2"/>
    <w:basedOn w:val="a5"/>
    <w:uiPriority w:val="51"/>
    <w:rsid w:val="0031661F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Grid Table 6 Colorful Accent 3"/>
    <w:basedOn w:val="a5"/>
    <w:uiPriority w:val="51"/>
    <w:rsid w:val="0031661F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Grid Table 6 Colorful Accent 4"/>
    <w:basedOn w:val="a5"/>
    <w:uiPriority w:val="51"/>
    <w:rsid w:val="0031661F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Grid Table 6 Colorful Accent 5"/>
    <w:basedOn w:val="a5"/>
    <w:uiPriority w:val="51"/>
    <w:rsid w:val="0031661F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Grid Table 6 Colorful Accent 6"/>
    <w:basedOn w:val="a5"/>
    <w:uiPriority w:val="51"/>
    <w:rsid w:val="0031661F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4">
    <w:name w:val="Grid Table 7 Colorful"/>
    <w:basedOn w:val="a5"/>
    <w:uiPriority w:val="52"/>
    <w:rsid w:val="0031661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5"/>
    <w:uiPriority w:val="52"/>
    <w:rsid w:val="0031661F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0">
    <w:name w:val="Grid Table 7 Colorful Accent 2"/>
    <w:basedOn w:val="a5"/>
    <w:uiPriority w:val="52"/>
    <w:rsid w:val="0031661F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0">
    <w:name w:val="Grid Table 7 Colorful Accent 3"/>
    <w:basedOn w:val="a5"/>
    <w:uiPriority w:val="52"/>
    <w:rsid w:val="0031661F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0">
    <w:name w:val="Grid Table 7 Colorful Accent 4"/>
    <w:basedOn w:val="a5"/>
    <w:uiPriority w:val="52"/>
    <w:rsid w:val="0031661F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0">
    <w:name w:val="Grid Table 7 Colorful Accent 5"/>
    <w:basedOn w:val="a5"/>
    <w:uiPriority w:val="52"/>
    <w:rsid w:val="0031661F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0">
    <w:name w:val="Grid Table 7 Colorful Accent 6"/>
    <w:basedOn w:val="a5"/>
    <w:uiPriority w:val="52"/>
    <w:rsid w:val="0031661F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1e">
    <w:name w:val="Table Web 1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Web 2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Web 3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7">
    <w:name w:val="footnote reference"/>
    <w:basedOn w:val="a4"/>
    <w:uiPriority w:val="99"/>
    <w:semiHidden/>
    <w:unhideWhenUsed/>
    <w:rsid w:val="0031661F"/>
    <w:rPr>
      <w:rFonts w:ascii="Tahoma" w:hAnsi="Tahoma" w:cs="Tahoma"/>
      <w:vertAlign w:val="superscript"/>
    </w:rPr>
  </w:style>
  <w:style w:type="paragraph" w:styleId="affff8">
    <w:name w:val="footnote text"/>
    <w:basedOn w:val="a3"/>
    <w:link w:val="Charf6"/>
    <w:uiPriority w:val="99"/>
    <w:semiHidden/>
    <w:unhideWhenUsed/>
    <w:rsid w:val="0031661F"/>
    <w:rPr>
      <w:sz w:val="20"/>
      <w:szCs w:val="20"/>
    </w:rPr>
  </w:style>
  <w:style w:type="character" w:customStyle="1" w:styleId="Charf6">
    <w:name w:val="نص حاشية سفلية Char"/>
    <w:basedOn w:val="a4"/>
    <w:link w:val="affff8"/>
    <w:uiPriority w:val="99"/>
    <w:semiHidden/>
    <w:rsid w:val="0031661F"/>
    <w:rPr>
      <w:rFonts w:ascii="Tahoma" w:hAnsi="Tahoma" w:cs="Tahoma"/>
      <w:sz w:val="20"/>
      <w:szCs w:val="20"/>
    </w:rPr>
  </w:style>
  <w:style w:type="character" w:styleId="affff9">
    <w:name w:val="line number"/>
    <w:basedOn w:val="a4"/>
    <w:uiPriority w:val="99"/>
    <w:semiHidden/>
    <w:unhideWhenUsed/>
    <w:rsid w:val="0031661F"/>
    <w:rPr>
      <w:rFonts w:ascii="Tahoma" w:hAnsi="Tahoma" w:cs="Tahoma"/>
    </w:rPr>
  </w:style>
  <w:style w:type="table" w:styleId="1f">
    <w:name w:val="Table 3D effects 1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3D effects 2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a">
    <w:name w:val="Table Theme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b">
    <w:name w:val="FollowedHyperlink"/>
    <w:basedOn w:val="a4"/>
    <w:uiPriority w:val="99"/>
    <w:semiHidden/>
    <w:unhideWhenUsed/>
    <w:rsid w:val="0031661F"/>
    <w:rPr>
      <w:rFonts w:ascii="Tahoma" w:hAnsi="Tahoma" w:cs="Tahoma"/>
      <w:color w:val="954F72" w:themeColor="followedHyperlink"/>
      <w:u w:val="single"/>
    </w:rPr>
  </w:style>
  <w:style w:type="character" w:styleId="Hyperlink">
    <w:name w:val="Hyperlink"/>
    <w:basedOn w:val="a4"/>
    <w:uiPriority w:val="99"/>
    <w:unhideWhenUsed/>
    <w:rsid w:val="0031661F"/>
    <w:rPr>
      <w:rFonts w:ascii="Tahoma" w:hAnsi="Tahoma" w:cs="Tahoma"/>
      <w:color w:val="0563C1" w:themeColor="hyperlink"/>
      <w:u w:val="single"/>
    </w:rPr>
  </w:style>
  <w:style w:type="character" w:styleId="affffc">
    <w:name w:val="page number"/>
    <w:basedOn w:val="a4"/>
    <w:uiPriority w:val="99"/>
    <w:semiHidden/>
    <w:unhideWhenUsed/>
    <w:rsid w:val="0031661F"/>
    <w:rPr>
      <w:rFonts w:ascii="Tahoma" w:hAnsi="Tahoma" w:cs="Tahoma"/>
    </w:rPr>
  </w:style>
  <w:style w:type="paragraph" w:styleId="affffd">
    <w:name w:val="caption"/>
    <w:basedOn w:val="a3"/>
    <w:next w:val="a3"/>
    <w:uiPriority w:val="35"/>
    <w:semiHidden/>
    <w:unhideWhenUsed/>
    <w:qFormat/>
    <w:rsid w:val="0031661F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5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mailto:h75a73@yahoo.com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1.jpg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FE%20ALI\AppData\Roaming\Microsoft\Templates\&#1587;&#1610;&#1585;&#1577;%20&#1584;&#1575;&#1578;&#1610;&#1617;&#1577;%20&#1576;&#1582;&#1604;&#1601;&#1610;&#1617;&#1577;%20&#1575;&#1604;&#1603;&#1585;&#1575;&#1578;%20&#1575;&#1604;&#1586;&#1585;&#1602;&#1575;&#1569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0CDD4A3F0314EA295406677BACF884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5E15D36-4ED7-475C-A4D6-C40708B226FA}"/>
      </w:docPartPr>
      <w:docPartBody>
        <w:p w:rsidR="005530E3" w:rsidRDefault="004A50BE">
          <w:pPr>
            <w:pStyle w:val="00CDD4A3F0314EA295406677BACF8846"/>
          </w:pPr>
          <w:r w:rsidRPr="0031661F">
            <w:rPr>
              <w:rtl/>
              <w:lang w:val="ar-SA" w:eastAsia="ar"/>
            </w:rPr>
            <w:t>الخبرة</w:t>
          </w:r>
        </w:p>
      </w:docPartBody>
    </w:docPart>
    <w:docPart>
      <w:docPartPr>
        <w:name w:val="4FE92EE8E4CD40E8840A67F2C6B7E7C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CCB5A7D-4599-4D94-AB0E-60E7AC3E4C79}"/>
      </w:docPartPr>
      <w:docPartBody>
        <w:p w:rsidR="005530E3" w:rsidRDefault="004A50BE">
          <w:pPr>
            <w:pStyle w:val="4FE92EE8E4CD40E8840A67F2C6B7E7CC"/>
          </w:pPr>
          <w:r w:rsidRPr="0031661F">
            <w:rPr>
              <w:rtl/>
              <w:lang w:val="ar-SA" w:eastAsia="ar"/>
            </w:rPr>
            <w:t>التعليم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0BE"/>
    <w:rsid w:val="00047654"/>
    <w:rsid w:val="003571AA"/>
    <w:rsid w:val="004A50BE"/>
    <w:rsid w:val="005530E3"/>
    <w:rsid w:val="00955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38876475E4547BFA32C19582EDFECB9">
    <w:name w:val="938876475E4547BFA32C19582EDFECB9"/>
  </w:style>
  <w:style w:type="paragraph" w:customStyle="1" w:styleId="B4D14CC154F74DDBB3E687A9E2BF2D28">
    <w:name w:val="B4D14CC154F74DDBB3E687A9E2BF2D28"/>
  </w:style>
  <w:style w:type="paragraph" w:customStyle="1" w:styleId="00CDD4A3F0314EA295406677BACF8846">
    <w:name w:val="00CDD4A3F0314EA295406677BACF8846"/>
  </w:style>
  <w:style w:type="paragraph" w:customStyle="1" w:styleId="A3E07B90064B4240B211A9C1913A41B3">
    <w:name w:val="A3E07B90064B4240B211A9C1913A41B3"/>
  </w:style>
  <w:style w:type="paragraph" w:customStyle="1" w:styleId="154CC9D2B2E54936B0DFB0B9919952DC">
    <w:name w:val="154CC9D2B2E54936B0DFB0B9919952DC"/>
  </w:style>
  <w:style w:type="paragraph" w:customStyle="1" w:styleId="3E3FB7E8CD0C435DBA05F5CC6D56D9AC">
    <w:name w:val="3E3FB7E8CD0C435DBA05F5CC6D56D9AC"/>
  </w:style>
  <w:style w:type="paragraph" w:customStyle="1" w:styleId="DFB08BC89CBC4E66A0C0748810E3538C">
    <w:name w:val="DFB08BC89CBC4E66A0C0748810E3538C"/>
  </w:style>
  <w:style w:type="paragraph" w:customStyle="1" w:styleId="A29765F389E34A29A28E21F41182B6A7">
    <w:name w:val="A29765F389E34A29A28E21F41182B6A7"/>
  </w:style>
  <w:style w:type="paragraph" w:customStyle="1" w:styleId="C2B76DCEF4D0438EA4338469C15B10AB">
    <w:name w:val="C2B76DCEF4D0438EA4338469C15B10AB"/>
  </w:style>
  <w:style w:type="paragraph" w:customStyle="1" w:styleId="09710F3EE343487BAD3BAD63772E4899">
    <w:name w:val="09710F3EE343487BAD3BAD63772E4899"/>
  </w:style>
  <w:style w:type="paragraph" w:customStyle="1" w:styleId="C58B8433161F458EBC7826C98E894AD4">
    <w:name w:val="C58B8433161F458EBC7826C98E894AD4"/>
  </w:style>
  <w:style w:type="paragraph" w:customStyle="1" w:styleId="6B5CEF0188674B1CB94AA370B3349014">
    <w:name w:val="6B5CEF0188674B1CB94AA370B3349014"/>
  </w:style>
  <w:style w:type="paragraph" w:customStyle="1" w:styleId="43451425AC4B47408DA0495C8424F871">
    <w:name w:val="43451425AC4B47408DA0495C8424F871"/>
  </w:style>
  <w:style w:type="paragraph" w:customStyle="1" w:styleId="FD134632CBCF4433A1C8ACEB49A5679E">
    <w:name w:val="FD134632CBCF4433A1C8ACEB49A5679E"/>
  </w:style>
  <w:style w:type="paragraph" w:customStyle="1" w:styleId="92C3EEC553D341C09BD6B5744824292E">
    <w:name w:val="92C3EEC553D341C09BD6B5744824292E"/>
  </w:style>
  <w:style w:type="paragraph" w:customStyle="1" w:styleId="375506A427AA4853AFFBE3981912CC56">
    <w:name w:val="375506A427AA4853AFFBE3981912CC56"/>
  </w:style>
  <w:style w:type="paragraph" w:customStyle="1" w:styleId="1340FF5184F24A7F99264228F3894266">
    <w:name w:val="1340FF5184F24A7F99264228F3894266"/>
  </w:style>
  <w:style w:type="paragraph" w:customStyle="1" w:styleId="A56CCA4AAA9E403E93A56B117F8EC015">
    <w:name w:val="A56CCA4AAA9E403E93A56B117F8EC015"/>
  </w:style>
  <w:style w:type="paragraph" w:customStyle="1" w:styleId="4943BAAACA174EAF9993BD4785E7357F">
    <w:name w:val="4943BAAACA174EAF9993BD4785E7357F"/>
  </w:style>
  <w:style w:type="paragraph" w:customStyle="1" w:styleId="4FE92EE8E4CD40E8840A67F2C6B7E7CC">
    <w:name w:val="4FE92EE8E4CD40E8840A67F2C6B7E7CC"/>
  </w:style>
  <w:style w:type="paragraph" w:customStyle="1" w:styleId="D6A344D4EA314F7696CD2E10021F807A">
    <w:name w:val="D6A344D4EA314F7696CD2E10021F807A"/>
  </w:style>
  <w:style w:type="paragraph" w:customStyle="1" w:styleId="7BC6A8FE9A164850BF4D34649A8E444B">
    <w:name w:val="7BC6A8FE9A164850BF4D34649A8E444B"/>
  </w:style>
  <w:style w:type="paragraph" w:customStyle="1" w:styleId="82D8CA7E498348A4A0D6FDE2E03FEF05">
    <w:name w:val="82D8CA7E498348A4A0D6FDE2E03FEF05"/>
  </w:style>
  <w:style w:type="paragraph" w:customStyle="1" w:styleId="670C7A11FA2C49D48D0DBDF9C825F1B6">
    <w:name w:val="670C7A11FA2C49D48D0DBDF9C825F1B6"/>
  </w:style>
  <w:style w:type="paragraph" w:customStyle="1" w:styleId="B4E97BE4B1B548C6AF82CEDE9D8D56F0">
    <w:name w:val="B4E97BE4B1B548C6AF82CEDE9D8D56F0"/>
  </w:style>
  <w:style w:type="paragraph" w:customStyle="1" w:styleId="0DF859D3965F42B49EF1E3C35B9BB139">
    <w:name w:val="0DF859D3965F42B49EF1E3C35B9BB139"/>
  </w:style>
  <w:style w:type="paragraph" w:customStyle="1" w:styleId="15E85DEEDCDD40D8BA525704288DD7A6">
    <w:name w:val="15E85DEEDCDD40D8BA525704288DD7A6"/>
  </w:style>
  <w:style w:type="paragraph" w:customStyle="1" w:styleId="C5878925B25541808931201FCC33D521">
    <w:name w:val="C5878925B25541808931201FCC33D521"/>
  </w:style>
  <w:style w:type="paragraph" w:customStyle="1" w:styleId="BD4FC3DB653649BDBC98B87BA33360FA">
    <w:name w:val="BD4FC3DB653649BDBC98B87BA33360FA"/>
  </w:style>
  <w:style w:type="paragraph" w:customStyle="1" w:styleId="16697406D9484B759D3160B055454DF0">
    <w:name w:val="16697406D9484B759D3160B055454DF0"/>
  </w:style>
  <w:style w:type="paragraph" w:customStyle="1" w:styleId="F8E0B8CACB6147E3A051CA30CA21F9FB">
    <w:name w:val="F8E0B8CACB6147E3A051CA30CA21F9FB"/>
  </w:style>
  <w:style w:type="paragraph" w:customStyle="1" w:styleId="C18CF6E0EC7346FAACAE40B91E91CF5F">
    <w:name w:val="C18CF6E0EC7346FAACAE40B91E91CF5F"/>
  </w:style>
  <w:style w:type="paragraph" w:customStyle="1" w:styleId="AE5B5FB8912A491195D7277A3E3F2C03">
    <w:name w:val="AE5B5FB8912A491195D7277A3E3F2C03"/>
  </w:style>
  <w:style w:type="character" w:styleId="a3">
    <w:name w:val="Placeholder Text"/>
    <w:basedOn w:val="a0"/>
    <w:uiPriority w:val="99"/>
    <w:semiHidden/>
    <w:rPr>
      <w:rFonts w:ascii="Tahoma" w:hAnsi="Tahoma" w:cs="Tahoma"/>
      <w:color w:val="808080"/>
    </w:rPr>
  </w:style>
  <w:style w:type="paragraph" w:customStyle="1" w:styleId="C2B047287C814A66A2655387C4421CBB">
    <w:name w:val="C2B047287C814A66A2655387C4421CBB"/>
  </w:style>
  <w:style w:type="paragraph" w:customStyle="1" w:styleId="E107ACB8C8F840CDB63EBE397284E67A">
    <w:name w:val="E107ACB8C8F840CDB63EBE397284E67A"/>
    <w:rsid w:val="00047654"/>
  </w:style>
  <w:style w:type="paragraph" w:customStyle="1" w:styleId="6125CE39C1A44C21A1F8E048B906435F">
    <w:name w:val="6125CE39C1A44C21A1F8E048B906435F"/>
    <w:rsid w:val="000476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سيرة ذاتيّة بخلفيّة الكرات الزرقاء</Template>
  <TotalTime>0</TotalTime>
  <Pages>16</Pages>
  <Words>2038</Words>
  <Characters>11619</Characters>
  <Application>Microsoft Office Word</Application>
  <DocSecurity>0</DocSecurity>
  <Lines>96</Lines>
  <Paragraphs>27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2019-06-15T18:13:00Z</dcterms:created>
  <dcterms:modified xsi:type="dcterms:W3CDTF">2019-06-17T17:43:00Z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